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98FD3A" w14:textId="77777777" w:rsidR="00161BC7" w:rsidRDefault="00161BC7" w:rsidP="00161BC7">
      <w:pPr>
        <w:pStyle w:val="Rubrik1"/>
        <w:keepNext w:val="0"/>
        <w:keepLines w:val="0"/>
        <w:pageBreakBefore w:val="0"/>
        <w:widowControl/>
        <w:spacing w:before="120" w:after="60"/>
      </w:pPr>
      <w:r>
        <w:t>Dokumentation (exempel)</w:t>
      </w:r>
    </w:p>
    <w:p w14:paraId="6A37843E" w14:textId="77777777" w:rsidR="00161BC7" w:rsidRPr="00161BC7" w:rsidRDefault="00161BC7" w:rsidP="00161BC7">
      <w:pPr>
        <w:pStyle w:val="Rubrik3"/>
        <w:numPr>
          <w:ilvl w:val="0"/>
          <w:numId w:val="0"/>
        </w:numPr>
        <w:rPr>
          <w:lang w:val="sv-SE"/>
        </w:rPr>
      </w:pPr>
      <w:r w:rsidRPr="00161BC7">
        <w:rPr>
          <w:lang w:val="sv-SE"/>
        </w:rPr>
        <w:t>Notera! Det här är endast ett exempel på en kravspecifikation.</w:t>
      </w:r>
    </w:p>
    <w:p w14:paraId="6ED9271F" w14:textId="320069B1" w:rsidR="00161BC7" w:rsidRPr="00673846" w:rsidRDefault="00161BC7" w:rsidP="00161BC7">
      <w:pPr>
        <w:pStyle w:val="Rubrik2"/>
        <w:keepNext w:val="0"/>
        <w:keepLines w:val="0"/>
        <w:widowControl/>
        <w:spacing w:after="60"/>
      </w:pPr>
      <w:bookmarkStart w:id="0" w:name="_Toc238953688"/>
      <w:bookmarkStart w:id="1" w:name="_Toc496707911"/>
      <w:bookmarkStart w:id="2" w:name="_Toc511053616"/>
      <w:r w:rsidRPr="00673846">
        <w:t>A</w:t>
      </w:r>
      <w:bookmarkEnd w:id="0"/>
      <w:bookmarkEnd w:id="1"/>
      <w:bookmarkEnd w:id="2"/>
      <w:r>
        <w:t>llmänt</w:t>
      </w:r>
    </w:p>
    <w:p w14:paraId="1BBEBFFB" w14:textId="77777777" w:rsidR="00161BC7" w:rsidRPr="00673846" w:rsidRDefault="00161BC7" w:rsidP="00161BC7">
      <w:pPr>
        <w:pStyle w:val="Brdtext1"/>
        <w:rPr>
          <w:color w:val="auto"/>
        </w:rPr>
      </w:pPr>
      <w:r>
        <w:rPr>
          <w:color w:val="auto"/>
        </w:rPr>
        <w:t>Med teknisk dokumentation menas</w:t>
      </w:r>
      <w:r w:rsidRPr="00673846">
        <w:rPr>
          <w:color w:val="auto"/>
        </w:rPr>
        <w:t xml:space="preserve"> all dokumentation (publikationer, ritningar och andra dokument) som ger nödvändig information för utbildning, </w:t>
      </w:r>
      <w:r>
        <w:rPr>
          <w:color w:val="auto"/>
        </w:rPr>
        <w:t>drift och underhåll av ett tekniskt system eller materiel.</w:t>
      </w:r>
    </w:p>
    <w:p w14:paraId="7FD7D36D" w14:textId="77777777" w:rsidR="00161BC7" w:rsidRPr="00673846" w:rsidRDefault="00161BC7" w:rsidP="00161BC7">
      <w:pPr>
        <w:pStyle w:val="Brdtext1"/>
        <w:rPr>
          <w:color w:val="auto"/>
        </w:rPr>
      </w:pPr>
    </w:p>
    <w:p w14:paraId="15D6F53C" w14:textId="77777777" w:rsidR="00161BC7" w:rsidRPr="00673846" w:rsidRDefault="00161BC7" w:rsidP="00161BC7">
      <w:pPr>
        <w:pStyle w:val="Ska"/>
        <w:tabs>
          <w:tab w:val="left" w:pos="709"/>
        </w:tabs>
        <w:ind w:left="709" w:hanging="709"/>
        <w:rPr>
          <w:color w:val="auto"/>
        </w:rPr>
      </w:pPr>
      <w:r w:rsidRPr="00673846">
        <w:rPr>
          <w:color w:val="auto"/>
        </w:rPr>
        <w:t>Dokumentationen skall innehålla information om leverantörens och underleverantörers service</w:t>
      </w:r>
      <w:r>
        <w:rPr>
          <w:color w:val="auto"/>
        </w:rPr>
        <w:t>-</w:t>
      </w:r>
      <w:r w:rsidRPr="00673846">
        <w:rPr>
          <w:color w:val="auto"/>
        </w:rPr>
        <w:t xml:space="preserve"> och unde</w:t>
      </w:r>
      <w:r>
        <w:rPr>
          <w:color w:val="auto"/>
        </w:rPr>
        <w:t>r</w:t>
      </w:r>
      <w:r w:rsidRPr="00673846">
        <w:rPr>
          <w:color w:val="auto"/>
        </w:rPr>
        <w:t>hållsorganisationer.</w:t>
      </w:r>
      <w:r w:rsidRPr="00673846">
        <w:rPr>
          <w:color w:val="auto"/>
        </w:rPr>
        <w:br/>
      </w:r>
    </w:p>
    <w:p w14:paraId="728AC35A" w14:textId="77777777" w:rsidR="00161BC7" w:rsidRPr="00673846" w:rsidRDefault="00161BC7" w:rsidP="00161BC7">
      <w:pPr>
        <w:pStyle w:val="Ska"/>
        <w:tabs>
          <w:tab w:val="left" w:pos="709"/>
        </w:tabs>
        <w:ind w:left="709" w:hanging="709"/>
        <w:rPr>
          <w:color w:val="auto"/>
        </w:rPr>
      </w:pPr>
      <w:r w:rsidRPr="00673846">
        <w:rPr>
          <w:color w:val="auto"/>
        </w:rPr>
        <w:t>Levererad dokumentati</w:t>
      </w:r>
      <w:r>
        <w:rPr>
          <w:color w:val="auto"/>
        </w:rPr>
        <w:t>on ska stämma överens</w:t>
      </w:r>
      <w:r w:rsidRPr="00673846">
        <w:rPr>
          <w:color w:val="auto"/>
        </w:rPr>
        <w:t xml:space="preserve"> med levererad produkt. </w:t>
      </w:r>
    </w:p>
    <w:p w14:paraId="50755B9D" w14:textId="77777777" w:rsidR="00161BC7" w:rsidRPr="00673846" w:rsidRDefault="00161BC7" w:rsidP="00161BC7">
      <w:pPr>
        <w:pStyle w:val="Ska"/>
        <w:numPr>
          <w:ilvl w:val="0"/>
          <w:numId w:val="0"/>
        </w:numPr>
        <w:tabs>
          <w:tab w:val="left" w:pos="709"/>
        </w:tabs>
        <w:ind w:left="709"/>
        <w:rPr>
          <w:color w:val="auto"/>
        </w:rPr>
      </w:pPr>
    </w:p>
    <w:p w14:paraId="4148830E" w14:textId="2717D02A" w:rsidR="00161BC7" w:rsidRDefault="00161BC7" w:rsidP="00161BC7">
      <w:pPr>
        <w:pStyle w:val="Ska"/>
        <w:tabs>
          <w:tab w:val="left" w:pos="709"/>
        </w:tabs>
        <w:ind w:left="709" w:hanging="709"/>
        <w:rPr>
          <w:color w:val="auto"/>
        </w:rPr>
      </w:pPr>
      <w:r w:rsidRPr="00673846">
        <w:rPr>
          <w:color w:val="auto"/>
        </w:rPr>
        <w:t>All dokum</w:t>
      </w:r>
      <w:r>
        <w:rPr>
          <w:color w:val="auto"/>
        </w:rPr>
        <w:t xml:space="preserve">entation och alla underlag ska </w:t>
      </w:r>
      <w:r w:rsidRPr="00673846">
        <w:rPr>
          <w:color w:val="auto"/>
        </w:rPr>
        <w:t>vara giltiga för den produkt som levereras. Inga generella dokument</w:t>
      </w:r>
      <w:r>
        <w:rPr>
          <w:color w:val="auto"/>
        </w:rPr>
        <w:t xml:space="preserve"> som endast gäller för vissa</w:t>
      </w:r>
      <w:r w:rsidRPr="00673846">
        <w:rPr>
          <w:color w:val="auto"/>
        </w:rPr>
        <w:t xml:space="preserve"> delar få</w:t>
      </w:r>
      <w:r>
        <w:rPr>
          <w:color w:val="auto"/>
        </w:rPr>
        <w:t>r levereras. R</w:t>
      </w:r>
      <w:r w:rsidRPr="00673846">
        <w:rPr>
          <w:color w:val="auto"/>
        </w:rPr>
        <w:t>eklam eller försäljning</w:t>
      </w:r>
      <w:r w:rsidR="0070413A">
        <w:rPr>
          <w:color w:val="auto"/>
        </w:rPr>
        <w:t>sbroschyrer får inte förekomma.</w:t>
      </w:r>
    </w:p>
    <w:p w14:paraId="68A81381" w14:textId="77777777" w:rsidR="002B71A5" w:rsidRDefault="002B71A5" w:rsidP="002B71A5">
      <w:pPr>
        <w:pStyle w:val="Liststycke"/>
      </w:pPr>
    </w:p>
    <w:p w14:paraId="15D894F1" w14:textId="60138DEA" w:rsidR="00161BC7" w:rsidRPr="002B71A5" w:rsidRDefault="00161BC7" w:rsidP="002B71A5">
      <w:pPr>
        <w:pStyle w:val="Ska"/>
        <w:tabs>
          <w:tab w:val="left" w:pos="709"/>
        </w:tabs>
        <w:ind w:left="709" w:hanging="709"/>
        <w:rPr>
          <w:color w:val="auto"/>
        </w:rPr>
      </w:pPr>
      <w:r w:rsidRPr="00673846">
        <w:t xml:space="preserve">Dokumentation ska levereras i </w:t>
      </w:r>
      <w:r>
        <w:t xml:space="preserve">form av remiss- </w:t>
      </w:r>
      <w:r w:rsidR="002B71A5">
        <w:t>och slututgåva.</w:t>
      </w:r>
    </w:p>
    <w:p w14:paraId="36D18927" w14:textId="77777777" w:rsidR="002B71A5" w:rsidRDefault="002B71A5" w:rsidP="002B71A5">
      <w:pPr>
        <w:pStyle w:val="Liststycke"/>
      </w:pPr>
    </w:p>
    <w:p w14:paraId="30D6A7C3" w14:textId="2E44E459" w:rsidR="00161BC7" w:rsidRPr="002B71A5" w:rsidRDefault="00161BC7" w:rsidP="002B71A5">
      <w:pPr>
        <w:pStyle w:val="Ska"/>
        <w:tabs>
          <w:tab w:val="left" w:pos="709"/>
        </w:tabs>
        <w:ind w:left="709" w:hanging="709"/>
        <w:rPr>
          <w:color w:val="auto"/>
        </w:rPr>
      </w:pPr>
      <w:r w:rsidRPr="002B71A5">
        <w:rPr>
          <w:color w:val="auto"/>
        </w:rPr>
        <w:t>Remiss- och slututgåva av dokumentationen ska levereras enligt leveranstidplan i kontrakt.</w:t>
      </w:r>
    </w:p>
    <w:p w14:paraId="35EE9EE2" w14:textId="69C7E4F7" w:rsidR="00161BC7" w:rsidRPr="00BF53D6" w:rsidRDefault="00161BC7" w:rsidP="00161BC7">
      <w:pPr>
        <w:pStyle w:val="Rubrik2"/>
        <w:keepNext w:val="0"/>
        <w:keepLines w:val="0"/>
        <w:widowControl/>
        <w:spacing w:after="60"/>
      </w:pPr>
      <w:bookmarkStart w:id="3" w:name="_Toc496707912"/>
      <w:bookmarkStart w:id="4" w:name="_Toc511053617"/>
      <w:r w:rsidRPr="00C678C1">
        <w:t>D</w:t>
      </w:r>
      <w:bookmarkEnd w:id="3"/>
      <w:bookmarkEnd w:id="4"/>
      <w:r>
        <w:t>okumenttyper</w:t>
      </w:r>
    </w:p>
    <w:p w14:paraId="1E52230A" w14:textId="77777777" w:rsidR="00161BC7" w:rsidRPr="00673846" w:rsidRDefault="00161BC7" w:rsidP="00161BC7">
      <w:pPr>
        <w:pStyle w:val="Rubrik3"/>
        <w:keepNext w:val="0"/>
        <w:keepLines w:val="0"/>
        <w:widowControl/>
        <w:spacing w:before="120" w:after="60"/>
      </w:pPr>
      <w:bookmarkStart w:id="5" w:name="_Toc496707913"/>
      <w:bookmarkStart w:id="6" w:name="_Toc511053618"/>
      <w:r w:rsidRPr="00673846">
        <w:t>Instruktionsbok</w:t>
      </w:r>
      <w:bookmarkEnd w:id="5"/>
      <w:bookmarkEnd w:id="6"/>
    </w:p>
    <w:p w14:paraId="5016EF6E" w14:textId="77777777" w:rsidR="00161BC7" w:rsidRPr="00673846" w:rsidRDefault="00161BC7" w:rsidP="00161BC7">
      <w:pPr>
        <w:pStyle w:val="Ska"/>
        <w:tabs>
          <w:tab w:val="left" w:pos="709"/>
        </w:tabs>
        <w:ind w:left="709" w:hanging="709"/>
        <w:rPr>
          <w:color w:val="auto"/>
        </w:rPr>
      </w:pPr>
      <w:r w:rsidRPr="00673846">
        <w:rPr>
          <w:color w:val="auto"/>
        </w:rPr>
        <w:t>Instruktionsboken ska</w:t>
      </w:r>
      <w:r>
        <w:rPr>
          <w:color w:val="auto"/>
        </w:rPr>
        <w:t xml:space="preserve"> </w:t>
      </w:r>
      <w:r w:rsidRPr="00673846">
        <w:rPr>
          <w:color w:val="auto"/>
        </w:rPr>
        <w:t>innehålla all den information som krävs för att använda materielen och genomföra förebyggande underhåll på densamma. Instruktionsboken ska ge användare möjlighet att:</w:t>
      </w:r>
    </w:p>
    <w:p w14:paraId="1AEC1CAA" w14:textId="77777777" w:rsidR="00161BC7" w:rsidRPr="00673846" w:rsidRDefault="00161BC7" w:rsidP="00161BC7">
      <w:pPr>
        <w:pStyle w:val="Ska"/>
        <w:numPr>
          <w:ilvl w:val="0"/>
          <w:numId w:val="0"/>
        </w:numPr>
        <w:tabs>
          <w:tab w:val="left" w:pos="709"/>
        </w:tabs>
        <w:ind w:left="709"/>
        <w:rPr>
          <w:color w:val="auto"/>
        </w:rPr>
      </w:pPr>
    </w:p>
    <w:p w14:paraId="6F146718" w14:textId="77777777" w:rsidR="00161BC7" w:rsidRPr="00673846" w:rsidRDefault="00161BC7" w:rsidP="00161BC7">
      <w:pPr>
        <w:pStyle w:val="Ska"/>
        <w:numPr>
          <w:ilvl w:val="0"/>
          <w:numId w:val="48"/>
        </w:numPr>
        <w:tabs>
          <w:tab w:val="left" w:pos="709"/>
        </w:tabs>
        <w:rPr>
          <w:color w:val="auto"/>
        </w:rPr>
      </w:pPr>
      <w:r w:rsidRPr="00673846">
        <w:rPr>
          <w:color w:val="auto"/>
        </w:rPr>
        <w:t>Förstå materielens konstruktion och funktion</w:t>
      </w:r>
    </w:p>
    <w:p w14:paraId="7CC3EC8A" w14:textId="77777777" w:rsidR="00161BC7" w:rsidRPr="00673846" w:rsidRDefault="00161BC7" w:rsidP="00161BC7">
      <w:pPr>
        <w:pStyle w:val="Ska"/>
        <w:numPr>
          <w:ilvl w:val="0"/>
          <w:numId w:val="48"/>
        </w:numPr>
        <w:tabs>
          <w:tab w:val="left" w:pos="709"/>
        </w:tabs>
        <w:rPr>
          <w:color w:val="auto"/>
        </w:rPr>
      </w:pPr>
      <w:r w:rsidRPr="00673846">
        <w:rPr>
          <w:color w:val="auto"/>
        </w:rPr>
        <w:t>Kunna hantera materielen på rätt sätt</w:t>
      </w:r>
    </w:p>
    <w:p w14:paraId="03566ED6" w14:textId="77777777" w:rsidR="00161BC7" w:rsidRPr="00673846" w:rsidRDefault="00161BC7" w:rsidP="00161BC7">
      <w:pPr>
        <w:pStyle w:val="Ska"/>
        <w:numPr>
          <w:ilvl w:val="0"/>
          <w:numId w:val="48"/>
        </w:numPr>
        <w:tabs>
          <w:tab w:val="left" w:pos="709"/>
        </w:tabs>
        <w:rPr>
          <w:color w:val="auto"/>
        </w:rPr>
      </w:pPr>
      <w:r w:rsidRPr="00673846">
        <w:rPr>
          <w:color w:val="auto"/>
        </w:rPr>
        <w:t>Underhålla och vårda materielen</w:t>
      </w:r>
    </w:p>
    <w:p w14:paraId="25E6AF3B" w14:textId="77777777" w:rsidR="00161BC7" w:rsidRPr="00673846" w:rsidRDefault="00161BC7" w:rsidP="00161BC7">
      <w:pPr>
        <w:pStyle w:val="Ska"/>
        <w:numPr>
          <w:ilvl w:val="0"/>
          <w:numId w:val="48"/>
        </w:numPr>
        <w:tabs>
          <w:tab w:val="left" w:pos="709"/>
        </w:tabs>
        <w:rPr>
          <w:color w:val="auto"/>
        </w:rPr>
      </w:pPr>
      <w:r w:rsidRPr="00673846">
        <w:rPr>
          <w:color w:val="auto"/>
        </w:rPr>
        <w:t>Förstå säkerhetsföreskrifterna.</w:t>
      </w:r>
    </w:p>
    <w:p w14:paraId="1DDD39B6" w14:textId="77777777" w:rsidR="00161BC7" w:rsidRPr="00673846" w:rsidRDefault="00161BC7" w:rsidP="00161BC7">
      <w:pPr>
        <w:pStyle w:val="Punktlista1"/>
        <w:numPr>
          <w:ilvl w:val="0"/>
          <w:numId w:val="0"/>
        </w:numPr>
        <w:ind w:left="993"/>
        <w:rPr>
          <w:color w:val="auto"/>
          <w:highlight w:val="lightGray"/>
        </w:rPr>
      </w:pPr>
      <w:bookmarkStart w:id="7" w:name="_Toc343773036"/>
      <w:bookmarkStart w:id="8" w:name="_Toc379550552"/>
    </w:p>
    <w:p w14:paraId="4AFBB556" w14:textId="77777777" w:rsidR="00161BC7" w:rsidRDefault="00161BC7" w:rsidP="00161BC7">
      <w:pPr>
        <w:pStyle w:val="Ska"/>
        <w:tabs>
          <w:tab w:val="left" w:pos="709"/>
        </w:tabs>
        <w:ind w:left="0" w:firstLine="0"/>
      </w:pPr>
      <w:r>
        <w:rPr>
          <w:color w:val="auto"/>
        </w:rPr>
        <w:t>Instruktionsbok ska produceras</w:t>
      </w:r>
      <w:r w:rsidRPr="00673846">
        <w:rPr>
          <w:color w:val="auto"/>
        </w:rPr>
        <w:t xml:space="preserve"> i enlighet </w:t>
      </w:r>
      <w:r w:rsidRPr="00454058">
        <w:t>med</w:t>
      </w:r>
      <w:r>
        <w:t xml:space="preserve"> Regelverk FMV Materielpublikationer.</w:t>
      </w:r>
    </w:p>
    <w:p w14:paraId="35688341" w14:textId="77777777" w:rsidR="00161BC7" w:rsidRDefault="00161BC7" w:rsidP="00161BC7">
      <w:pPr>
        <w:pStyle w:val="Ska"/>
        <w:numPr>
          <w:ilvl w:val="0"/>
          <w:numId w:val="0"/>
        </w:numPr>
        <w:tabs>
          <w:tab w:val="left" w:pos="709"/>
        </w:tabs>
      </w:pPr>
    </w:p>
    <w:p w14:paraId="1D9A96D2" w14:textId="57AD8C36" w:rsidR="00161BC7" w:rsidRPr="00A85AF1" w:rsidRDefault="00161BC7" w:rsidP="00161BC7">
      <w:pPr>
        <w:pStyle w:val="Ska"/>
        <w:tabs>
          <w:tab w:val="left" w:pos="709"/>
        </w:tabs>
        <w:ind w:left="709" w:hanging="709"/>
      </w:pPr>
      <w:r>
        <w:t>Instruktionsbok skall produceras i produktionsmiljö</w:t>
      </w:r>
      <w:r w:rsidR="005376F9">
        <w:rPr>
          <w:rStyle w:val="Fotnotsreferens"/>
        </w:rPr>
        <w:footnoteReference w:id="2"/>
      </w:r>
      <w:r>
        <w:t xml:space="preserve"> xxxx enligt xxxx standard.</w:t>
      </w:r>
      <w:bookmarkEnd w:id="7"/>
      <w:bookmarkEnd w:id="8"/>
    </w:p>
    <w:p w14:paraId="4E98B800" w14:textId="76BFC4F7" w:rsidR="00161BC7" w:rsidRDefault="00161BC7" w:rsidP="00161BC7">
      <w:pPr>
        <w:pStyle w:val="Rubrik3"/>
        <w:keepNext w:val="0"/>
        <w:keepLines w:val="0"/>
        <w:widowControl/>
        <w:spacing w:before="120" w:after="60"/>
      </w:pPr>
      <w:bookmarkStart w:id="10" w:name="_Toc496707914"/>
      <w:bookmarkStart w:id="11" w:name="_Toc511053619"/>
      <w:r w:rsidRPr="00A85AF1">
        <w:t>Materielvårdsschema</w:t>
      </w:r>
      <w:bookmarkEnd w:id="10"/>
      <w:bookmarkEnd w:id="11"/>
    </w:p>
    <w:p w14:paraId="35F42DAB" w14:textId="77777777" w:rsidR="002B71A5" w:rsidRPr="002B71A5" w:rsidRDefault="002B71A5" w:rsidP="002B71A5">
      <w:pPr>
        <w:rPr>
          <w:lang w:val="en-GB"/>
        </w:rPr>
      </w:pPr>
    </w:p>
    <w:p w14:paraId="168622FE" w14:textId="16D0219E" w:rsidR="00161BC7" w:rsidRPr="002C29D9" w:rsidRDefault="00161BC7" w:rsidP="002B71A5">
      <w:pPr>
        <w:pStyle w:val="Ska"/>
        <w:ind w:left="709" w:hanging="709"/>
      </w:pPr>
      <w:r w:rsidRPr="002B71A5">
        <w:t>Materielvårdsscheman ska produceras enligt Handbok</w:t>
      </w:r>
      <w:r w:rsidR="002B71A5">
        <w:t xml:space="preserve"> </w:t>
      </w:r>
      <w:r w:rsidR="002B71A5">
        <w:rPr>
          <w:rFonts w:ascii="Garamond" w:hAnsi="Garamond"/>
        </w:rPr>
        <w:t>"</w:t>
      </w:r>
      <w:r w:rsidR="002B71A5">
        <w:t>P</w:t>
      </w:r>
      <w:r w:rsidRPr="002B71A5">
        <w:t>roduktion av materielvårdsscheman</w:t>
      </w:r>
      <w:r w:rsidR="002B71A5">
        <w:t xml:space="preserve"> enligt </w:t>
      </w:r>
      <w:r w:rsidRPr="004474BB">
        <w:t>Vårdsystem FM</w:t>
      </w:r>
      <w:r w:rsidR="002B71A5" w:rsidRPr="002B71A5">
        <w:rPr>
          <w:rFonts w:ascii="Garamond" w:hAnsi="Garamond"/>
        </w:rPr>
        <w:t>"</w:t>
      </w:r>
      <w:r>
        <w:t xml:space="preserve"> (M7762-000571)</w:t>
      </w:r>
    </w:p>
    <w:p w14:paraId="32F932F4" w14:textId="77777777" w:rsidR="00161BC7" w:rsidRPr="004474BB" w:rsidRDefault="00161BC7" w:rsidP="00161BC7">
      <w:pPr>
        <w:autoSpaceDE w:val="0"/>
        <w:autoSpaceDN w:val="0"/>
        <w:adjustRightInd w:val="0"/>
        <w:rPr>
          <w:highlight w:val="lightGray"/>
        </w:rPr>
      </w:pPr>
    </w:p>
    <w:p w14:paraId="1D249BD3" w14:textId="77777777" w:rsidR="00161BC7" w:rsidRPr="00FD3610" w:rsidRDefault="00161BC7" w:rsidP="00161BC7">
      <w:pPr>
        <w:pStyle w:val="Ska"/>
        <w:tabs>
          <w:tab w:val="left" w:pos="709"/>
        </w:tabs>
        <w:ind w:left="0" w:firstLine="0"/>
      </w:pPr>
      <w:r w:rsidRPr="00FD3610">
        <w:t>Föl</w:t>
      </w:r>
      <w:r>
        <w:t>jande materielvårdscheman, ska produceras</w:t>
      </w:r>
      <w:r w:rsidRPr="00FD3610">
        <w:t>:</w:t>
      </w:r>
      <w:r>
        <w:br/>
      </w:r>
    </w:p>
    <w:p w14:paraId="207AB7AF" w14:textId="77777777" w:rsidR="00161BC7" w:rsidRPr="002C29D9" w:rsidRDefault="00161BC7" w:rsidP="00161BC7">
      <w:pPr>
        <w:pStyle w:val="Ska"/>
        <w:numPr>
          <w:ilvl w:val="0"/>
          <w:numId w:val="47"/>
        </w:numPr>
        <w:ind w:left="1664"/>
      </w:pPr>
      <w:r w:rsidRPr="002C29D9">
        <w:t>Materielvårdsschema daglig och särskild tillsyn</w:t>
      </w:r>
    </w:p>
    <w:p w14:paraId="1EE579BC" w14:textId="77777777" w:rsidR="00161BC7" w:rsidRPr="002C29D9" w:rsidRDefault="00161BC7" w:rsidP="00161BC7">
      <w:pPr>
        <w:pStyle w:val="Ska"/>
        <w:numPr>
          <w:ilvl w:val="0"/>
          <w:numId w:val="47"/>
        </w:numPr>
        <w:ind w:left="1664"/>
      </w:pPr>
      <w:r w:rsidRPr="002C29D9">
        <w:lastRenderedPageBreak/>
        <w:fldChar w:fldCharType="begin"/>
      </w:r>
      <w:r w:rsidRPr="002C29D9">
        <w:instrText>\specialtecken SYMBOL \f "Symbol" \s 10 \h</w:instrText>
      </w:r>
      <w:r w:rsidRPr="002C29D9">
        <w:fldChar w:fldCharType="end"/>
      </w:r>
      <w:r w:rsidRPr="002C29D9">
        <w:t>Smörjschema</w:t>
      </w:r>
    </w:p>
    <w:p w14:paraId="647BEDDF" w14:textId="77777777" w:rsidR="00161BC7" w:rsidRPr="002C29D9" w:rsidRDefault="00161BC7" w:rsidP="00161BC7">
      <w:pPr>
        <w:pStyle w:val="Ska"/>
        <w:numPr>
          <w:ilvl w:val="0"/>
          <w:numId w:val="47"/>
        </w:numPr>
        <w:ind w:left="1664"/>
      </w:pPr>
      <w:r w:rsidRPr="002C29D9">
        <w:t>Materielvårdsschema grundtillsyn</w:t>
      </w:r>
    </w:p>
    <w:p w14:paraId="01617648" w14:textId="77777777" w:rsidR="00161BC7" w:rsidRDefault="00161BC7" w:rsidP="00161BC7">
      <w:pPr>
        <w:pStyle w:val="Ska"/>
        <w:numPr>
          <w:ilvl w:val="0"/>
          <w:numId w:val="47"/>
        </w:numPr>
        <w:ind w:left="1664"/>
      </w:pPr>
      <w:r w:rsidRPr="00BD4C55">
        <w:t>Materielvårdsschema förrådstillsyn</w:t>
      </w:r>
    </w:p>
    <w:p w14:paraId="13035BB6" w14:textId="77777777" w:rsidR="00161BC7" w:rsidRPr="00BD4C55" w:rsidRDefault="00161BC7" w:rsidP="00161BC7">
      <w:pPr>
        <w:pStyle w:val="Ska"/>
        <w:numPr>
          <w:ilvl w:val="0"/>
          <w:numId w:val="47"/>
        </w:numPr>
        <w:ind w:left="1664"/>
      </w:pPr>
      <w:r w:rsidRPr="00BD4C55">
        <w:t>Rostskyddsschema</w:t>
      </w:r>
    </w:p>
    <w:p w14:paraId="02E20766" w14:textId="77777777" w:rsidR="00161BC7" w:rsidRPr="00BD4C55" w:rsidRDefault="00161BC7" w:rsidP="00161BC7">
      <w:pPr>
        <w:pStyle w:val="Ska"/>
        <w:numPr>
          <w:ilvl w:val="0"/>
          <w:numId w:val="0"/>
        </w:numPr>
        <w:ind w:left="709"/>
      </w:pPr>
    </w:p>
    <w:p w14:paraId="34428E76" w14:textId="77777777" w:rsidR="00161BC7" w:rsidRDefault="00161BC7" w:rsidP="00161BC7">
      <w:pPr>
        <w:pStyle w:val="Rubrik3"/>
        <w:keepNext w:val="0"/>
        <w:keepLines w:val="0"/>
        <w:widowControl/>
        <w:spacing w:before="120" w:after="60"/>
      </w:pPr>
      <w:bookmarkStart w:id="12" w:name="_Toc496707915"/>
      <w:bookmarkStart w:id="13" w:name="_Toc343773041"/>
      <w:bookmarkStart w:id="14" w:name="_Toc379550557"/>
      <w:bookmarkStart w:id="15" w:name="_Toc380751896"/>
      <w:bookmarkStart w:id="16" w:name="_Toc511053620"/>
      <w:r>
        <w:t>Reparations</w:t>
      </w:r>
      <w:r w:rsidRPr="003C746E">
        <w:t>bok</w:t>
      </w:r>
      <w:bookmarkEnd w:id="12"/>
      <w:bookmarkEnd w:id="13"/>
      <w:bookmarkEnd w:id="14"/>
      <w:bookmarkEnd w:id="15"/>
      <w:bookmarkEnd w:id="16"/>
    </w:p>
    <w:p w14:paraId="7860221D" w14:textId="77777777" w:rsidR="00161BC7" w:rsidRDefault="00161BC7" w:rsidP="00161BC7">
      <w:pPr>
        <w:pStyle w:val="Ska"/>
        <w:tabs>
          <w:tab w:val="left" w:pos="709"/>
        </w:tabs>
        <w:ind w:left="709" w:hanging="709"/>
      </w:pPr>
      <w:r>
        <w:t>Reparationshandboken ska</w:t>
      </w:r>
      <w:r w:rsidRPr="00BA4710">
        <w:t xml:space="preserve"> innehålla all den information som krävs för att genomföra förebyggande och avhjälpande underhåll i syfte att garantera systemfunktionen under dess livslängd.</w:t>
      </w:r>
    </w:p>
    <w:p w14:paraId="1B09B88C" w14:textId="77777777" w:rsidR="00161BC7" w:rsidRPr="00BA4710" w:rsidRDefault="00161BC7" w:rsidP="00161BC7">
      <w:pPr>
        <w:pStyle w:val="Ska"/>
        <w:numPr>
          <w:ilvl w:val="0"/>
          <w:numId w:val="0"/>
        </w:numPr>
        <w:tabs>
          <w:tab w:val="left" w:pos="709"/>
        </w:tabs>
        <w:ind w:left="709"/>
      </w:pPr>
    </w:p>
    <w:p w14:paraId="5EF9946C" w14:textId="77777777" w:rsidR="00161BC7" w:rsidRPr="00BA4710" w:rsidRDefault="00161BC7" w:rsidP="00161BC7">
      <w:pPr>
        <w:pStyle w:val="Ska"/>
        <w:tabs>
          <w:tab w:val="left" w:pos="709"/>
        </w:tabs>
        <w:ind w:left="709" w:hanging="709"/>
      </w:pPr>
      <w:r>
        <w:t>Den tekniska personalen ska få god kännedom om det tekniska systemet eller materielet</w:t>
      </w:r>
      <w:r w:rsidRPr="00BA4710">
        <w:t xml:space="preserve"> </w:t>
      </w:r>
      <w:r>
        <w:t xml:space="preserve">ur reparationshandboken. Scheman ska </w:t>
      </w:r>
      <w:r w:rsidRPr="00BA4710">
        <w:t xml:space="preserve">finnas i form av översiktsscheman och delsystemscheman. </w:t>
      </w:r>
    </w:p>
    <w:p w14:paraId="27BFCA9A" w14:textId="77777777" w:rsidR="00161BC7" w:rsidRPr="00454058" w:rsidRDefault="00161BC7" w:rsidP="00161BC7">
      <w:pPr>
        <w:pStyle w:val="Brdtext1"/>
      </w:pPr>
    </w:p>
    <w:p w14:paraId="03CC47D9" w14:textId="77777777" w:rsidR="00161BC7" w:rsidRDefault="00161BC7" w:rsidP="00161BC7">
      <w:pPr>
        <w:pStyle w:val="Ska"/>
        <w:tabs>
          <w:tab w:val="left" w:pos="709"/>
        </w:tabs>
        <w:ind w:left="0" w:firstLine="0"/>
      </w:pPr>
      <w:r>
        <w:t xml:space="preserve">Reparationsbok ska produceras enligt </w:t>
      </w:r>
      <w:r w:rsidRPr="004B6C34">
        <w:t>Regelverk FMV Materielpublikationer</w:t>
      </w:r>
      <w:r>
        <w:t>.</w:t>
      </w:r>
    </w:p>
    <w:p w14:paraId="4EECF166" w14:textId="77777777" w:rsidR="00161BC7" w:rsidRDefault="00161BC7" w:rsidP="00161BC7">
      <w:pPr>
        <w:pStyle w:val="Ska"/>
        <w:numPr>
          <w:ilvl w:val="0"/>
          <w:numId w:val="0"/>
        </w:numPr>
        <w:tabs>
          <w:tab w:val="left" w:pos="709"/>
        </w:tabs>
      </w:pPr>
    </w:p>
    <w:p w14:paraId="72F5BE47" w14:textId="77777777" w:rsidR="00161BC7" w:rsidRDefault="00161BC7" w:rsidP="00161BC7">
      <w:pPr>
        <w:pStyle w:val="Ska"/>
        <w:tabs>
          <w:tab w:val="left" w:pos="709"/>
        </w:tabs>
        <w:ind w:left="709" w:hanging="709"/>
      </w:pPr>
      <w:r>
        <w:t>Reparationsbok ska produceras i xxx produktionsmiljö enligt standard xxx.</w:t>
      </w:r>
    </w:p>
    <w:p w14:paraId="58919D08" w14:textId="77777777" w:rsidR="00161BC7" w:rsidRPr="004B6C34" w:rsidRDefault="00161BC7" w:rsidP="00161BC7">
      <w:pPr>
        <w:pStyle w:val="Ska"/>
        <w:numPr>
          <w:ilvl w:val="0"/>
          <w:numId w:val="0"/>
        </w:numPr>
        <w:tabs>
          <w:tab w:val="left" w:pos="709"/>
        </w:tabs>
      </w:pPr>
    </w:p>
    <w:p w14:paraId="654223D4" w14:textId="77777777" w:rsidR="00161BC7" w:rsidRDefault="00161BC7" w:rsidP="00161BC7">
      <w:pPr>
        <w:pStyle w:val="Rubrik3"/>
        <w:keepNext w:val="0"/>
        <w:keepLines w:val="0"/>
        <w:widowControl/>
        <w:spacing w:before="120" w:after="60"/>
      </w:pPr>
      <w:bookmarkStart w:id="17" w:name="_Toc496707916"/>
      <w:bookmarkStart w:id="18" w:name="_Toc343773042"/>
      <w:bookmarkStart w:id="19" w:name="_Toc379550558"/>
      <w:bookmarkStart w:id="20" w:name="_Toc380751897"/>
      <w:bookmarkStart w:id="21" w:name="_Toc511053621"/>
      <w:r w:rsidRPr="007A7981">
        <w:t>Reservdelskatalog</w:t>
      </w:r>
      <w:bookmarkEnd w:id="17"/>
      <w:bookmarkEnd w:id="18"/>
      <w:bookmarkEnd w:id="19"/>
      <w:bookmarkEnd w:id="20"/>
      <w:bookmarkEnd w:id="21"/>
    </w:p>
    <w:p w14:paraId="356579BF" w14:textId="77777777" w:rsidR="00161BC7" w:rsidRDefault="00161BC7" w:rsidP="00161BC7">
      <w:pPr>
        <w:pStyle w:val="Ska"/>
        <w:tabs>
          <w:tab w:val="left" w:pos="709"/>
        </w:tabs>
        <w:ind w:left="709" w:hanging="709"/>
      </w:pPr>
      <w:r>
        <w:t>R</w:t>
      </w:r>
      <w:r w:rsidRPr="008C7D71">
        <w:t>eservdelskatalog</w:t>
      </w:r>
      <w:r>
        <w:t>en</w:t>
      </w:r>
      <w:r w:rsidRPr="008C7D71">
        <w:t xml:space="preserve"> ska vara en</w:t>
      </w:r>
      <w:r w:rsidRPr="008C7D71">
        <w:rPr>
          <w:b/>
        </w:rPr>
        <w:t xml:space="preserve"> </w:t>
      </w:r>
      <w:r w:rsidRPr="008C7D71">
        <w:t xml:space="preserve">illustrerad förteckning där alla i snöslungan ingående reservdelar och utbytesenheter är listade. </w:t>
      </w:r>
    </w:p>
    <w:p w14:paraId="10FC6649" w14:textId="77777777" w:rsidR="00161BC7" w:rsidRPr="00BA4710" w:rsidRDefault="00161BC7" w:rsidP="00161BC7">
      <w:pPr>
        <w:pStyle w:val="Brdtext1"/>
      </w:pPr>
    </w:p>
    <w:p w14:paraId="3DECC673" w14:textId="77777777" w:rsidR="00161BC7" w:rsidRDefault="00161BC7" w:rsidP="00161BC7">
      <w:pPr>
        <w:pStyle w:val="Ska"/>
        <w:tabs>
          <w:tab w:val="left" w:pos="709"/>
        </w:tabs>
        <w:ind w:left="709" w:hanging="709"/>
      </w:pPr>
      <w:r>
        <w:t xml:space="preserve">Reservdelskatalogen ska produceras enligt </w:t>
      </w:r>
      <w:r w:rsidRPr="00DB6163">
        <w:t>Regelverk FMV Materielpublikationer – B4 Materielförteckningar</w:t>
      </w:r>
      <w:r>
        <w:t>.</w:t>
      </w:r>
    </w:p>
    <w:p w14:paraId="3F861201" w14:textId="77777777" w:rsidR="00161BC7" w:rsidRPr="00FC2EA6" w:rsidRDefault="00161BC7" w:rsidP="00161BC7">
      <w:pPr>
        <w:pStyle w:val="Ska"/>
        <w:numPr>
          <w:ilvl w:val="0"/>
          <w:numId w:val="0"/>
        </w:numPr>
        <w:tabs>
          <w:tab w:val="left" w:pos="709"/>
        </w:tabs>
        <w:ind w:left="709"/>
      </w:pPr>
    </w:p>
    <w:p w14:paraId="156D7D3E" w14:textId="77777777" w:rsidR="00161BC7" w:rsidRDefault="00161BC7" w:rsidP="00161BC7">
      <w:pPr>
        <w:pStyle w:val="Ska"/>
        <w:tabs>
          <w:tab w:val="left" w:pos="709"/>
        </w:tabs>
        <w:ind w:left="709" w:hanging="709"/>
      </w:pPr>
      <w:r w:rsidRPr="00FC2EA6">
        <w:t>R</w:t>
      </w:r>
      <w:r>
        <w:t>eservdelskatalog ska skapas</w:t>
      </w:r>
      <w:r w:rsidRPr="00FC2EA6">
        <w:t xml:space="preserve"> i System </w:t>
      </w:r>
      <w:r w:rsidRPr="00DB6163">
        <w:t>PMF</w:t>
      </w:r>
      <w:r>
        <w:t xml:space="preserve"> </w:t>
      </w:r>
      <w:r w:rsidRPr="00FC2EA6">
        <w:t>(Produktionsmiljö MaterielFörteckningar)</w:t>
      </w:r>
      <w:r>
        <w:t>.</w:t>
      </w:r>
      <w:r w:rsidRPr="00FC2EA6">
        <w:br/>
      </w:r>
      <w:bookmarkStart w:id="22" w:name="_Toc343773038"/>
      <w:bookmarkStart w:id="23" w:name="_Toc379550554"/>
      <w:bookmarkStart w:id="24" w:name="_Toc380751899"/>
    </w:p>
    <w:p w14:paraId="246A74F0" w14:textId="77777777" w:rsidR="00161BC7" w:rsidRDefault="00161BC7" w:rsidP="00161BC7">
      <w:pPr>
        <w:pStyle w:val="Rubrik3"/>
        <w:keepNext w:val="0"/>
        <w:keepLines w:val="0"/>
        <w:widowControl/>
        <w:spacing w:before="120" w:after="60"/>
      </w:pPr>
      <w:bookmarkStart w:id="25" w:name="_Toc511053622"/>
      <w:bookmarkEnd w:id="22"/>
      <w:bookmarkEnd w:id="23"/>
      <w:bookmarkEnd w:id="24"/>
      <w:r>
        <w:t>Tillbehörslista</w:t>
      </w:r>
      <w:bookmarkEnd w:id="25"/>
    </w:p>
    <w:p w14:paraId="2314E49F" w14:textId="77777777" w:rsidR="00161BC7" w:rsidRDefault="00161BC7" w:rsidP="00161BC7">
      <w:pPr>
        <w:pStyle w:val="Ska"/>
        <w:tabs>
          <w:tab w:val="left" w:pos="709"/>
        </w:tabs>
        <w:ind w:left="709" w:hanging="709"/>
      </w:pPr>
      <w:r>
        <w:t xml:space="preserve">Tillbehörslista produceras enligt </w:t>
      </w:r>
      <w:r w:rsidRPr="00DB6163">
        <w:t>Regelverk FMV Materielpublikationer – B4 Materielförteckningar</w:t>
      </w:r>
      <w:r>
        <w:t xml:space="preserve">. </w:t>
      </w:r>
    </w:p>
    <w:p w14:paraId="73935B89" w14:textId="77777777" w:rsidR="00161BC7" w:rsidRDefault="00161BC7" w:rsidP="00161BC7">
      <w:pPr>
        <w:pStyle w:val="Ska"/>
        <w:numPr>
          <w:ilvl w:val="0"/>
          <w:numId w:val="0"/>
        </w:numPr>
        <w:tabs>
          <w:tab w:val="left" w:pos="709"/>
        </w:tabs>
        <w:ind w:left="709"/>
      </w:pPr>
    </w:p>
    <w:p w14:paraId="772B8450" w14:textId="77777777" w:rsidR="00161BC7" w:rsidRDefault="00161BC7" w:rsidP="00161BC7">
      <w:pPr>
        <w:pStyle w:val="Ska"/>
        <w:tabs>
          <w:tab w:val="left" w:pos="709"/>
        </w:tabs>
        <w:ind w:left="709" w:hanging="709"/>
      </w:pPr>
      <w:r>
        <w:t>Tillbehörslista ska skapas</w:t>
      </w:r>
      <w:r w:rsidRPr="00FC2EA6">
        <w:t xml:space="preserve"> i System </w:t>
      </w:r>
      <w:r w:rsidRPr="00DB6163">
        <w:t>PMF</w:t>
      </w:r>
      <w:r>
        <w:t xml:space="preserve"> </w:t>
      </w:r>
      <w:r w:rsidRPr="00FC2EA6">
        <w:t>(Produktionsmiljö MaterielFörteckningar)</w:t>
      </w:r>
      <w:r>
        <w:t xml:space="preserve">.  </w:t>
      </w:r>
      <w:bookmarkStart w:id="26" w:name="_Toc496707917"/>
      <w:r>
        <w:br/>
      </w:r>
    </w:p>
    <w:p w14:paraId="5B7FE07B" w14:textId="77777777" w:rsidR="00161BC7" w:rsidRPr="003C746E" w:rsidRDefault="00161BC7" w:rsidP="00161BC7">
      <w:pPr>
        <w:pStyle w:val="Rubrik3"/>
        <w:keepNext w:val="0"/>
        <w:keepLines w:val="0"/>
        <w:widowControl/>
        <w:spacing w:before="120" w:after="60"/>
      </w:pPr>
      <w:bookmarkStart w:id="27" w:name="_Toc343773039"/>
      <w:bookmarkStart w:id="28" w:name="_Toc379550555"/>
      <w:bookmarkStart w:id="29" w:name="_Toc511053623"/>
      <w:bookmarkStart w:id="30" w:name="_Toc380751901"/>
      <w:r w:rsidRPr="003C746E">
        <w:t xml:space="preserve">Utbildningsunderlag </w:t>
      </w:r>
      <w:bookmarkEnd w:id="27"/>
      <w:bookmarkEnd w:id="28"/>
      <w:r>
        <w:t>brukar</w:t>
      </w:r>
      <w:r w:rsidRPr="003C746E">
        <w:t>- och teknikerutbildning</w:t>
      </w:r>
      <w:bookmarkEnd w:id="26"/>
      <w:bookmarkEnd w:id="29"/>
      <w:r w:rsidRPr="003C746E">
        <w:t xml:space="preserve"> </w:t>
      </w:r>
      <w:bookmarkEnd w:id="30"/>
    </w:p>
    <w:p w14:paraId="53D3AC6B" w14:textId="77777777" w:rsidR="00161BC7" w:rsidRPr="000053EC" w:rsidRDefault="00161BC7" w:rsidP="00161BC7">
      <w:pPr>
        <w:pStyle w:val="Ska"/>
        <w:tabs>
          <w:tab w:val="left" w:pos="709"/>
        </w:tabs>
        <w:ind w:left="709" w:hanging="709"/>
      </w:pPr>
      <w:r w:rsidRPr="000053EC">
        <w:t>Utbildningsunderlag för</w:t>
      </w:r>
      <w:r>
        <w:t xml:space="preserve"> användare och tekniker ska</w:t>
      </w:r>
      <w:r w:rsidRPr="000053EC">
        <w:t xml:space="preserve"> tas fram i form av filer som är kompatibla med Microsoft Powerpoint. Underlagen ska innehålla</w:t>
      </w:r>
      <w:r>
        <w:t xml:space="preserve"> det tekniska systemets eller materielets</w:t>
      </w:r>
      <w:r w:rsidRPr="000053EC">
        <w:t>:</w:t>
      </w:r>
    </w:p>
    <w:p w14:paraId="7A8A67A0" w14:textId="77777777" w:rsidR="00161BC7" w:rsidRPr="000053EC" w:rsidRDefault="00161BC7" w:rsidP="00161BC7">
      <w:pPr>
        <w:pStyle w:val="Punktlista1"/>
        <w:numPr>
          <w:ilvl w:val="1"/>
          <w:numId w:val="46"/>
        </w:numPr>
        <w:ind w:left="993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primära användningsområde</w:t>
      </w:r>
    </w:p>
    <w:p w14:paraId="2AB64E67" w14:textId="77777777" w:rsidR="00161BC7" w:rsidRPr="000053EC" w:rsidRDefault="00161BC7" w:rsidP="00161BC7">
      <w:pPr>
        <w:pStyle w:val="Punktlista1"/>
        <w:numPr>
          <w:ilvl w:val="1"/>
          <w:numId w:val="46"/>
        </w:numPr>
        <w:ind w:left="993" w:hanging="284"/>
        <w:rPr>
          <w:rFonts w:ascii="Times New Roman" w:hAnsi="Times New Roman" w:cs="Times New Roman"/>
        </w:rPr>
      </w:pPr>
      <w:r w:rsidRPr="000053EC">
        <w:rPr>
          <w:rFonts w:ascii="Times New Roman" w:hAnsi="Times New Roman" w:cs="Times New Roman"/>
        </w:rPr>
        <w:t>pri</w:t>
      </w:r>
      <w:r>
        <w:rPr>
          <w:rFonts w:ascii="Times New Roman" w:hAnsi="Times New Roman" w:cs="Times New Roman"/>
        </w:rPr>
        <w:t>mära konstruktion och huvuddata</w:t>
      </w:r>
    </w:p>
    <w:p w14:paraId="2EEA80D6" w14:textId="77777777" w:rsidR="00161BC7" w:rsidRPr="00DB6163" w:rsidRDefault="00161BC7" w:rsidP="00161BC7">
      <w:pPr>
        <w:pStyle w:val="Punktlista1"/>
        <w:numPr>
          <w:ilvl w:val="1"/>
          <w:numId w:val="46"/>
        </w:numPr>
        <w:ind w:left="993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handhavande och dess utrustning</w:t>
      </w:r>
      <w:r>
        <w:rPr>
          <w:rFonts w:ascii="Times New Roman" w:hAnsi="Times New Roman" w:cs="Times New Roman"/>
        </w:rPr>
        <w:br/>
      </w:r>
    </w:p>
    <w:p w14:paraId="755D6D27" w14:textId="77777777" w:rsidR="00161BC7" w:rsidRDefault="00161BC7" w:rsidP="00161BC7">
      <w:pPr>
        <w:pStyle w:val="Punktlista1"/>
        <w:numPr>
          <w:ilvl w:val="0"/>
          <w:numId w:val="0"/>
        </w:numPr>
        <w:ind w:left="709"/>
        <w:rPr>
          <w:rFonts w:ascii="Times New Roman" w:hAnsi="Times New Roman" w:cs="Times New Roman"/>
        </w:rPr>
      </w:pPr>
      <w:r w:rsidRPr="000053EC">
        <w:rPr>
          <w:rFonts w:ascii="Times New Roman" w:hAnsi="Times New Roman" w:cs="Times New Roman"/>
        </w:rPr>
        <w:t>Utbildningsu</w:t>
      </w:r>
      <w:r>
        <w:rPr>
          <w:rFonts w:ascii="Times New Roman" w:hAnsi="Times New Roman" w:cs="Times New Roman"/>
        </w:rPr>
        <w:t xml:space="preserve">nderlaget för tekniker ska </w:t>
      </w:r>
      <w:r w:rsidRPr="000053EC">
        <w:rPr>
          <w:rFonts w:ascii="Times New Roman" w:hAnsi="Times New Roman" w:cs="Times New Roman"/>
        </w:rPr>
        <w:t xml:space="preserve">innehålla </w:t>
      </w:r>
      <w:r>
        <w:rPr>
          <w:rFonts w:ascii="Times New Roman" w:hAnsi="Times New Roman" w:cs="Times New Roman"/>
        </w:rPr>
        <w:t xml:space="preserve">en </w:t>
      </w:r>
      <w:r w:rsidRPr="000053EC">
        <w:rPr>
          <w:rFonts w:ascii="Times New Roman" w:hAnsi="Times New Roman" w:cs="Times New Roman"/>
        </w:rPr>
        <w:t>djupare teknisk beskrivning av objektet.</w:t>
      </w:r>
    </w:p>
    <w:p w14:paraId="1C316216" w14:textId="77777777" w:rsidR="00161BC7" w:rsidRPr="006B701A" w:rsidRDefault="00161BC7" w:rsidP="00161BC7">
      <w:pPr>
        <w:pStyle w:val="Punktlista1"/>
        <w:numPr>
          <w:ilvl w:val="0"/>
          <w:numId w:val="0"/>
        </w:numPr>
        <w:ind w:left="993"/>
        <w:rPr>
          <w:rFonts w:ascii="Times New Roman" w:hAnsi="Times New Roman" w:cs="Times New Roman"/>
        </w:rPr>
      </w:pPr>
    </w:p>
    <w:p w14:paraId="2D8CB5A4" w14:textId="77777777" w:rsidR="00161BC7" w:rsidRPr="003C746E" w:rsidRDefault="00161BC7" w:rsidP="00161BC7">
      <w:pPr>
        <w:pStyle w:val="Rubrik3"/>
        <w:keepNext w:val="0"/>
        <w:keepLines w:val="0"/>
        <w:widowControl/>
        <w:spacing w:before="120" w:after="60"/>
      </w:pPr>
      <w:bookmarkStart w:id="31" w:name="_Toc496707918"/>
      <w:bookmarkStart w:id="32" w:name="_Toc511053624"/>
      <w:r w:rsidRPr="003C746E">
        <w:t>Typkatalogblad</w:t>
      </w:r>
      <w:bookmarkEnd w:id="31"/>
      <w:bookmarkEnd w:id="32"/>
    </w:p>
    <w:p w14:paraId="0A2131A5" w14:textId="77777777" w:rsidR="00161BC7" w:rsidRDefault="00161BC7" w:rsidP="00161BC7">
      <w:pPr>
        <w:pStyle w:val="Ska"/>
        <w:tabs>
          <w:tab w:val="left" w:pos="709"/>
        </w:tabs>
        <w:ind w:left="709" w:hanging="709"/>
        <w:rPr>
          <w:color w:val="auto"/>
        </w:rPr>
      </w:pPr>
      <w:r w:rsidRPr="00961385">
        <w:rPr>
          <w:color w:val="auto"/>
        </w:rPr>
        <w:t>Ett typkatalogblad som redovisar primära tekniska d</w:t>
      </w:r>
      <w:r>
        <w:rPr>
          <w:color w:val="auto"/>
        </w:rPr>
        <w:t>ata för objektet ska produceras</w:t>
      </w:r>
      <w:r w:rsidRPr="00961385">
        <w:rPr>
          <w:color w:val="auto"/>
        </w:rPr>
        <w:t>.</w:t>
      </w:r>
      <w:r>
        <w:rPr>
          <w:color w:val="auto"/>
        </w:rPr>
        <w:br/>
      </w:r>
    </w:p>
    <w:p w14:paraId="66FC6DEB" w14:textId="497A935A" w:rsidR="00161BC7" w:rsidRPr="00161BC7" w:rsidRDefault="00161BC7" w:rsidP="00161BC7">
      <w:pPr>
        <w:pStyle w:val="Ska"/>
        <w:tabs>
          <w:tab w:val="left" w:pos="709"/>
        </w:tabs>
        <w:ind w:left="709" w:hanging="709"/>
        <w:rPr>
          <w:color w:val="auto"/>
        </w:rPr>
      </w:pPr>
      <w:r>
        <w:rPr>
          <w:color w:val="auto"/>
        </w:rPr>
        <w:t>Typkatalogblad ska</w:t>
      </w:r>
      <w:r w:rsidR="00C13BE2">
        <w:rPr>
          <w:color w:val="auto"/>
        </w:rPr>
        <w:t xml:space="preserve"> inarbetas i M77XX-XXXXXX</w:t>
      </w:r>
      <w:r>
        <w:rPr>
          <w:color w:val="auto"/>
        </w:rPr>
        <w:t>.</w:t>
      </w:r>
      <w:bookmarkStart w:id="33" w:name="_Toc496707919"/>
      <w:bookmarkStart w:id="34" w:name="_Toc343773046"/>
      <w:bookmarkStart w:id="35" w:name="_Toc379550562"/>
      <w:bookmarkStart w:id="36" w:name="_Toc380751904"/>
    </w:p>
    <w:p w14:paraId="7D11BF09" w14:textId="77777777" w:rsidR="00161BC7" w:rsidRPr="00161BC7" w:rsidRDefault="00161BC7" w:rsidP="00161BC7">
      <w:pPr>
        <w:pStyle w:val="Rubrik3"/>
        <w:numPr>
          <w:ilvl w:val="0"/>
          <w:numId w:val="0"/>
        </w:numPr>
        <w:tabs>
          <w:tab w:val="left" w:pos="709"/>
        </w:tabs>
        <w:ind w:left="720" w:right="1418"/>
        <w:rPr>
          <w:lang w:val="sv-SE"/>
        </w:rPr>
      </w:pPr>
    </w:p>
    <w:p w14:paraId="2CDAC757" w14:textId="77777777" w:rsidR="00161BC7" w:rsidRPr="003C746E" w:rsidRDefault="00161BC7" w:rsidP="00161BC7">
      <w:pPr>
        <w:pStyle w:val="Rubrik3"/>
        <w:keepNext w:val="0"/>
        <w:widowControl/>
        <w:tabs>
          <w:tab w:val="left" w:pos="709"/>
        </w:tabs>
        <w:spacing w:before="120"/>
        <w:ind w:right="1418"/>
      </w:pPr>
      <w:bookmarkStart w:id="37" w:name="_Toc511053625"/>
      <w:r w:rsidRPr="003C746E">
        <w:t>CD Sammanställd Dokumentation</w:t>
      </w:r>
      <w:bookmarkEnd w:id="33"/>
      <w:bookmarkEnd w:id="34"/>
      <w:bookmarkEnd w:id="35"/>
      <w:bookmarkEnd w:id="36"/>
      <w:bookmarkEnd w:id="37"/>
    </w:p>
    <w:p w14:paraId="601E0CE0" w14:textId="77777777" w:rsidR="00161BC7" w:rsidRDefault="00161BC7" w:rsidP="00161BC7">
      <w:pPr>
        <w:pStyle w:val="Ska"/>
        <w:tabs>
          <w:tab w:val="left" w:pos="709"/>
        </w:tabs>
        <w:ind w:left="709" w:hanging="709"/>
        <w:rPr>
          <w:color w:val="auto"/>
        </w:rPr>
      </w:pPr>
      <w:r>
        <w:rPr>
          <w:color w:val="auto"/>
        </w:rPr>
        <w:t>Samtlig dokumentation ska</w:t>
      </w:r>
      <w:r w:rsidRPr="00BE1D67">
        <w:rPr>
          <w:color w:val="auto"/>
        </w:rPr>
        <w:t xml:space="preserve"> inarbetas i en CD/DVD-skiva (CD Sammanställd Dokumentation).</w:t>
      </w:r>
      <w:r>
        <w:rPr>
          <w:color w:val="auto"/>
        </w:rPr>
        <w:t xml:space="preserve"> </w:t>
      </w:r>
    </w:p>
    <w:p w14:paraId="7BE0D705" w14:textId="77777777" w:rsidR="00161BC7" w:rsidRDefault="00161BC7" w:rsidP="00161BC7">
      <w:pPr>
        <w:pStyle w:val="Ska"/>
        <w:numPr>
          <w:ilvl w:val="0"/>
          <w:numId w:val="0"/>
        </w:numPr>
        <w:tabs>
          <w:tab w:val="left" w:pos="709"/>
        </w:tabs>
        <w:ind w:left="709"/>
        <w:rPr>
          <w:color w:val="auto"/>
        </w:rPr>
      </w:pPr>
    </w:p>
    <w:p w14:paraId="7BA5DF5C" w14:textId="7EDACD0B" w:rsidR="00161BC7" w:rsidRDefault="00161BC7" w:rsidP="00161BC7">
      <w:pPr>
        <w:pStyle w:val="Ska"/>
        <w:tabs>
          <w:tab w:val="left" w:pos="709"/>
        </w:tabs>
        <w:ind w:left="709" w:hanging="709"/>
        <w:rPr>
          <w:color w:val="auto"/>
        </w:rPr>
      </w:pPr>
      <w:r>
        <w:rPr>
          <w:color w:val="auto"/>
        </w:rPr>
        <w:t>Dokumentationen ska presenteras i PDF-format anpass</w:t>
      </w:r>
      <w:r w:rsidR="00C13BE2">
        <w:rPr>
          <w:color w:val="auto"/>
        </w:rPr>
        <w:t>at för läsning på bildskärm.</w:t>
      </w:r>
    </w:p>
    <w:p w14:paraId="2576D910" w14:textId="77777777" w:rsidR="00161BC7" w:rsidRPr="00BE1D67" w:rsidRDefault="00161BC7" w:rsidP="00161BC7">
      <w:pPr>
        <w:pStyle w:val="Ska"/>
        <w:numPr>
          <w:ilvl w:val="0"/>
          <w:numId w:val="0"/>
        </w:numPr>
        <w:tabs>
          <w:tab w:val="left" w:pos="709"/>
        </w:tabs>
        <w:ind w:left="709"/>
        <w:rPr>
          <w:color w:val="auto"/>
        </w:rPr>
      </w:pPr>
    </w:p>
    <w:p w14:paraId="5B721267" w14:textId="77777777" w:rsidR="00161BC7" w:rsidRPr="00DF3144" w:rsidRDefault="00161BC7" w:rsidP="00161BC7">
      <w:pPr>
        <w:pStyle w:val="Ska"/>
        <w:tabs>
          <w:tab w:val="left" w:pos="709"/>
        </w:tabs>
        <w:ind w:left="709" w:hanging="709"/>
      </w:pPr>
      <w:r w:rsidRPr="00DF3144">
        <w:rPr>
          <w:color w:val="auto"/>
        </w:rPr>
        <w:t>CD Sammanställd Dokumentation</w:t>
      </w:r>
      <w:r w:rsidRPr="00DF3144">
        <w:t xml:space="preserve"> s</w:t>
      </w:r>
      <w:r>
        <w:t>ka vara anpassad för FMV/FM dator</w:t>
      </w:r>
      <w:r w:rsidRPr="00DF3144">
        <w:t xml:space="preserve">miljö och bör vara utförd i HTML-format. </w:t>
      </w:r>
      <w:r w:rsidRPr="00DF3144">
        <w:rPr>
          <w:color w:val="auto"/>
        </w:rPr>
        <w:t>CD Sammanställd Dokumentation</w:t>
      </w:r>
      <w:r w:rsidRPr="00DF3144">
        <w:t xml:space="preserve"> får inte innehålla filer av typ</w:t>
      </w:r>
      <w:r>
        <w:t>en</w:t>
      </w:r>
      <w:r w:rsidRPr="00DF3144">
        <w:t xml:space="preserve"> exe.</w:t>
      </w:r>
      <w:r>
        <w:t xml:space="preserve"> </w:t>
      </w:r>
    </w:p>
    <w:p w14:paraId="4238E038" w14:textId="77777777" w:rsidR="00161BC7" w:rsidRPr="00D55533" w:rsidRDefault="00161BC7" w:rsidP="00161BC7">
      <w:pPr>
        <w:pStyle w:val="Ska"/>
        <w:numPr>
          <w:ilvl w:val="0"/>
          <w:numId w:val="0"/>
        </w:numPr>
        <w:tabs>
          <w:tab w:val="left" w:pos="709"/>
        </w:tabs>
        <w:ind w:left="709"/>
        <w:rPr>
          <w:highlight w:val="lightGray"/>
        </w:rPr>
      </w:pPr>
      <w:r w:rsidRPr="00D55533">
        <w:rPr>
          <w:highlight w:val="lightGray"/>
        </w:rPr>
        <w:t xml:space="preserve"> </w:t>
      </w:r>
    </w:p>
    <w:p w14:paraId="1AFEA647" w14:textId="77777777" w:rsidR="00161BC7" w:rsidRPr="004E2A52" w:rsidRDefault="00161BC7" w:rsidP="00161BC7">
      <w:pPr>
        <w:pStyle w:val="Ska"/>
        <w:tabs>
          <w:tab w:val="left" w:pos="709"/>
        </w:tabs>
        <w:ind w:left="709" w:hanging="709"/>
      </w:pPr>
      <w:r w:rsidRPr="004E2A52">
        <w:t>CD SMST DOK ska</w:t>
      </w:r>
      <w:r>
        <w:t>ll ha en startsida där man kan nå</w:t>
      </w:r>
      <w:r w:rsidRPr="004E2A52">
        <w:t xml:space="preserve"> samtliga innehållande publikatio</w:t>
      </w:r>
      <w:r>
        <w:t xml:space="preserve">ner och övrigt material </w:t>
      </w:r>
      <w:r w:rsidRPr="004E2A52">
        <w:t>via länkar.</w:t>
      </w:r>
    </w:p>
    <w:p w14:paraId="363DB4C8" w14:textId="77777777" w:rsidR="00161BC7" w:rsidRPr="00D55533" w:rsidRDefault="00161BC7" w:rsidP="00161BC7">
      <w:pPr>
        <w:pStyle w:val="Ska"/>
        <w:numPr>
          <w:ilvl w:val="0"/>
          <w:numId w:val="0"/>
        </w:numPr>
        <w:rPr>
          <w:highlight w:val="lightGray"/>
        </w:rPr>
      </w:pPr>
    </w:p>
    <w:p w14:paraId="784D1EF7" w14:textId="77777777" w:rsidR="00161BC7" w:rsidRPr="00665577" w:rsidRDefault="00161BC7" w:rsidP="00161BC7">
      <w:pPr>
        <w:pStyle w:val="Rubrik2"/>
        <w:keepNext w:val="0"/>
        <w:keepLines w:val="0"/>
        <w:widowControl/>
        <w:spacing w:after="60"/>
      </w:pPr>
      <w:bookmarkStart w:id="38" w:name="_Toc496707922"/>
      <w:bookmarkStart w:id="39" w:name="_Toc371593268"/>
      <w:bookmarkStart w:id="40" w:name="_Toc379550571"/>
      <w:bookmarkStart w:id="41" w:name="_Toc380751911"/>
      <w:bookmarkStart w:id="42" w:name="_Toc415232092"/>
      <w:bookmarkStart w:id="43" w:name="_Toc511053626"/>
      <w:r w:rsidRPr="00665577">
        <w:t>Språk</w:t>
      </w:r>
      <w:bookmarkEnd w:id="38"/>
      <w:bookmarkEnd w:id="39"/>
      <w:bookmarkEnd w:id="40"/>
      <w:bookmarkEnd w:id="41"/>
      <w:bookmarkEnd w:id="42"/>
      <w:bookmarkEnd w:id="43"/>
    </w:p>
    <w:p w14:paraId="41A9E06B" w14:textId="77777777" w:rsidR="00161BC7" w:rsidRPr="00454058" w:rsidRDefault="00161BC7" w:rsidP="00161BC7">
      <w:pPr>
        <w:pStyle w:val="Ska"/>
        <w:tabs>
          <w:tab w:val="left" w:pos="709"/>
        </w:tabs>
        <w:ind w:left="709" w:hanging="709"/>
      </w:pPr>
      <w:r w:rsidRPr="00454058">
        <w:t xml:space="preserve">All dokumentation ska vara på svenska. </w:t>
      </w:r>
    </w:p>
    <w:p w14:paraId="2D1337EC" w14:textId="77777777" w:rsidR="00161BC7" w:rsidRPr="00D55533" w:rsidRDefault="00161BC7" w:rsidP="00161BC7">
      <w:pPr>
        <w:pStyle w:val="Ska"/>
        <w:numPr>
          <w:ilvl w:val="0"/>
          <w:numId w:val="0"/>
        </w:numPr>
        <w:tabs>
          <w:tab w:val="left" w:pos="709"/>
        </w:tabs>
        <w:rPr>
          <w:highlight w:val="lightGray"/>
        </w:rPr>
      </w:pPr>
    </w:p>
    <w:p w14:paraId="55552469" w14:textId="77777777" w:rsidR="00161BC7" w:rsidRDefault="00161BC7" w:rsidP="00161BC7">
      <w:pPr>
        <w:rPr>
          <w:rFonts w:ascii="Arial" w:hAnsi="Arial" w:cs="Arial"/>
          <w:sz w:val="28"/>
        </w:rPr>
      </w:pPr>
      <w:bookmarkStart w:id="44" w:name="_Toc496707925"/>
      <w:r>
        <w:br w:type="page"/>
      </w:r>
    </w:p>
    <w:p w14:paraId="3E62BB84" w14:textId="77777777" w:rsidR="00161BC7" w:rsidRDefault="00161BC7" w:rsidP="00161BC7">
      <w:pPr>
        <w:pStyle w:val="Rubrik2"/>
        <w:keepNext w:val="0"/>
        <w:keepLines w:val="0"/>
        <w:widowControl/>
        <w:spacing w:after="60"/>
      </w:pPr>
      <w:bookmarkStart w:id="45" w:name="_Toc371593267"/>
      <w:bookmarkStart w:id="46" w:name="_Toc379550549"/>
      <w:bookmarkStart w:id="47" w:name="_Toc380751917"/>
      <w:bookmarkStart w:id="48" w:name="_Toc415232095"/>
      <w:bookmarkStart w:id="49" w:name="_Toc511053627"/>
      <w:r w:rsidRPr="00665577">
        <w:lastRenderedPageBreak/>
        <w:t>Leveranser</w:t>
      </w:r>
      <w:bookmarkEnd w:id="44"/>
      <w:bookmarkEnd w:id="45"/>
      <w:bookmarkEnd w:id="46"/>
      <w:bookmarkEnd w:id="47"/>
      <w:bookmarkEnd w:id="48"/>
      <w:bookmarkEnd w:id="49"/>
    </w:p>
    <w:p w14:paraId="6CC09BF4" w14:textId="77777777" w:rsidR="00161BC7" w:rsidRPr="00F258D8" w:rsidRDefault="00161BC7" w:rsidP="00161BC7">
      <w:pPr>
        <w:pStyle w:val="Brdtext1"/>
        <w:rPr>
          <w:color w:val="auto"/>
        </w:rPr>
      </w:pPr>
      <w:r>
        <w:rPr>
          <w:color w:val="auto"/>
        </w:rPr>
        <w:t>Den tekniska dokumentationen ska levereras i digital form och för vissa publikationer i tryckt pappersutgåva. Storleken på upplagorna framgår av tabellen nedan.</w:t>
      </w:r>
    </w:p>
    <w:p w14:paraId="342BDA26" w14:textId="77777777" w:rsidR="00161BC7" w:rsidRPr="0034504D" w:rsidRDefault="00161BC7" w:rsidP="00161BC7">
      <w:pPr>
        <w:pStyle w:val="Brdtext1"/>
      </w:pPr>
    </w:p>
    <w:p w14:paraId="115CBD0C" w14:textId="77777777" w:rsidR="00161BC7" w:rsidRPr="00817147" w:rsidRDefault="00161BC7" w:rsidP="00161BC7">
      <w:pPr>
        <w:pStyle w:val="Ska"/>
        <w:tabs>
          <w:tab w:val="left" w:pos="709"/>
        </w:tabs>
        <w:ind w:left="0" w:firstLine="0"/>
      </w:pPr>
      <w:r w:rsidRPr="00454058">
        <w:t>Följande dokumentation ska</w:t>
      </w:r>
      <w:r>
        <w:t xml:space="preserve"> levereras med det tekniska systemet/materielet</w:t>
      </w:r>
      <w:r w:rsidRPr="00454058">
        <w:t>:</w:t>
      </w:r>
    </w:p>
    <w:p w14:paraId="2DCD35A6" w14:textId="77777777" w:rsidR="00161BC7" w:rsidRPr="00D55533" w:rsidRDefault="00161BC7" w:rsidP="00161BC7">
      <w:pPr>
        <w:pStyle w:val="Ska"/>
        <w:numPr>
          <w:ilvl w:val="0"/>
          <w:numId w:val="0"/>
        </w:numPr>
        <w:tabs>
          <w:tab w:val="left" w:pos="709"/>
        </w:tabs>
        <w:rPr>
          <w:highlight w:val="lightGray"/>
        </w:rPr>
      </w:pPr>
    </w:p>
    <w:tbl>
      <w:tblPr>
        <w:tblStyle w:val="Tabellrutnt"/>
        <w:tblW w:w="8613" w:type="dxa"/>
        <w:tblLayout w:type="fixed"/>
        <w:tblLook w:val="04A0" w:firstRow="1" w:lastRow="0" w:firstColumn="1" w:lastColumn="0" w:noHBand="0" w:noVBand="1"/>
      </w:tblPr>
      <w:tblGrid>
        <w:gridCol w:w="2363"/>
        <w:gridCol w:w="1240"/>
        <w:gridCol w:w="1325"/>
        <w:gridCol w:w="2094"/>
        <w:gridCol w:w="1591"/>
      </w:tblGrid>
      <w:tr w:rsidR="00161BC7" w:rsidRPr="00D55533" w14:paraId="4C143F8E" w14:textId="77777777" w:rsidTr="00D415BE">
        <w:tc>
          <w:tcPr>
            <w:tcW w:w="2363" w:type="dxa"/>
          </w:tcPr>
          <w:p w14:paraId="348FF54D" w14:textId="77777777" w:rsidR="00161BC7" w:rsidRPr="00454058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  <w:rPr>
                <w:b/>
              </w:rPr>
            </w:pPr>
            <w:r w:rsidRPr="00454058">
              <w:rPr>
                <w:rFonts w:cs="Arial"/>
                <w:b/>
                <w:szCs w:val="22"/>
              </w:rPr>
              <w:br w:type="page"/>
              <w:t>Typ</w:t>
            </w:r>
          </w:p>
        </w:tc>
        <w:tc>
          <w:tcPr>
            <w:tcW w:w="1240" w:type="dxa"/>
          </w:tcPr>
          <w:p w14:paraId="11C25634" w14:textId="77777777" w:rsidR="00161BC7" w:rsidRPr="00454058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  <w:rPr>
                <w:b/>
              </w:rPr>
            </w:pPr>
            <w:r>
              <w:rPr>
                <w:rFonts w:cs="Arial"/>
                <w:b/>
                <w:szCs w:val="22"/>
              </w:rPr>
              <w:t>Fysisk utgåva</w:t>
            </w:r>
          </w:p>
        </w:tc>
        <w:tc>
          <w:tcPr>
            <w:tcW w:w="1325" w:type="dxa"/>
          </w:tcPr>
          <w:p w14:paraId="6771CA73" w14:textId="77777777" w:rsidR="00161BC7" w:rsidRPr="00454058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  <w:rPr>
                <w:b/>
              </w:rPr>
            </w:pPr>
            <w:r w:rsidRPr="00454058">
              <w:rPr>
                <w:rFonts w:cs="Arial"/>
                <w:b/>
                <w:szCs w:val="22"/>
              </w:rPr>
              <w:t>Digital</w:t>
            </w:r>
            <w:r>
              <w:rPr>
                <w:rFonts w:cs="Arial"/>
                <w:b/>
                <w:szCs w:val="22"/>
              </w:rPr>
              <w:br/>
              <w:t>utgåva</w:t>
            </w:r>
          </w:p>
        </w:tc>
        <w:tc>
          <w:tcPr>
            <w:tcW w:w="2094" w:type="dxa"/>
          </w:tcPr>
          <w:p w14:paraId="13709B83" w14:textId="77777777" w:rsidR="00161BC7" w:rsidRPr="001F6124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  <w:rPr>
                <w:rFonts w:cs="Arial"/>
                <w:b/>
                <w:szCs w:val="22"/>
              </w:rPr>
            </w:pPr>
            <w:r w:rsidRPr="001F6124">
              <w:rPr>
                <w:b/>
              </w:rPr>
              <w:t>CD Sammanställd Dokumentation</w:t>
            </w:r>
          </w:p>
        </w:tc>
        <w:tc>
          <w:tcPr>
            <w:tcW w:w="1591" w:type="dxa"/>
          </w:tcPr>
          <w:p w14:paraId="620A9C1F" w14:textId="77777777" w:rsidR="00161BC7" w:rsidRPr="00454058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  <w:rPr>
                <w:b/>
              </w:rPr>
            </w:pPr>
            <w:r w:rsidRPr="00454058">
              <w:rPr>
                <w:rFonts w:cs="Arial"/>
                <w:b/>
                <w:szCs w:val="22"/>
              </w:rPr>
              <w:t>Kommentar</w:t>
            </w:r>
          </w:p>
        </w:tc>
      </w:tr>
      <w:tr w:rsidR="00161BC7" w:rsidRPr="00D55533" w14:paraId="5A7347F3" w14:textId="77777777" w:rsidTr="00D415BE">
        <w:tc>
          <w:tcPr>
            <w:tcW w:w="2363" w:type="dxa"/>
          </w:tcPr>
          <w:p w14:paraId="3FD712D0" w14:textId="77777777" w:rsidR="00161BC7" w:rsidRPr="00EC489E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 w:rsidRPr="00EC489E">
              <w:rPr>
                <w:rFonts w:cs="Arial"/>
                <w:szCs w:val="22"/>
              </w:rPr>
              <w:t>Instruktionsbok</w:t>
            </w:r>
          </w:p>
        </w:tc>
        <w:tc>
          <w:tcPr>
            <w:tcW w:w="1240" w:type="dxa"/>
          </w:tcPr>
          <w:p w14:paraId="38F98271" w14:textId="752DB212" w:rsidR="00161BC7" w:rsidRPr="00EC489E" w:rsidRDefault="00C13BE2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>
              <w:rPr>
                <w:rFonts w:cs="Arial"/>
                <w:color w:val="auto"/>
                <w:szCs w:val="22"/>
              </w:rPr>
              <w:t>x</w:t>
            </w:r>
            <w:r w:rsidR="00161BC7">
              <w:rPr>
                <w:rFonts w:cs="Arial"/>
                <w:szCs w:val="22"/>
              </w:rPr>
              <w:t xml:space="preserve"> exemplar</w:t>
            </w:r>
          </w:p>
        </w:tc>
        <w:tc>
          <w:tcPr>
            <w:tcW w:w="1325" w:type="dxa"/>
          </w:tcPr>
          <w:p w14:paraId="570DEA76" w14:textId="47E7787A" w:rsidR="00161BC7" w:rsidRPr="00EC489E" w:rsidRDefault="00C13BE2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>
              <w:rPr>
                <w:rFonts w:cs="Arial"/>
                <w:szCs w:val="22"/>
              </w:rPr>
              <w:t>x</w:t>
            </w:r>
          </w:p>
        </w:tc>
        <w:tc>
          <w:tcPr>
            <w:tcW w:w="2094" w:type="dxa"/>
          </w:tcPr>
          <w:p w14:paraId="4BE8A0A9" w14:textId="77777777" w:rsidR="00161BC7" w:rsidRPr="00EC489E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 w:rsidRPr="00EC489E">
              <w:t>PDF</w:t>
            </w:r>
          </w:p>
        </w:tc>
        <w:tc>
          <w:tcPr>
            <w:tcW w:w="1591" w:type="dxa"/>
          </w:tcPr>
          <w:p w14:paraId="36684D89" w14:textId="77777777" w:rsidR="00161BC7" w:rsidRPr="00EC489E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</w:p>
        </w:tc>
      </w:tr>
      <w:tr w:rsidR="00161BC7" w:rsidRPr="00D55533" w14:paraId="6692D205" w14:textId="77777777" w:rsidTr="00D415BE">
        <w:tc>
          <w:tcPr>
            <w:tcW w:w="2363" w:type="dxa"/>
          </w:tcPr>
          <w:p w14:paraId="139C248D" w14:textId="77777777" w:rsidR="00161BC7" w:rsidRPr="00EC489E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 w:rsidRPr="00EC489E">
              <w:rPr>
                <w:rFonts w:cs="Arial"/>
                <w:szCs w:val="22"/>
              </w:rPr>
              <w:t xml:space="preserve">Reparationsbok </w:t>
            </w:r>
          </w:p>
        </w:tc>
        <w:tc>
          <w:tcPr>
            <w:tcW w:w="1240" w:type="dxa"/>
          </w:tcPr>
          <w:p w14:paraId="6832DE95" w14:textId="77777777" w:rsidR="00161BC7" w:rsidRPr="00EC489E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>
              <w:t>-</w:t>
            </w:r>
          </w:p>
        </w:tc>
        <w:tc>
          <w:tcPr>
            <w:tcW w:w="1325" w:type="dxa"/>
          </w:tcPr>
          <w:p w14:paraId="0291DE2A" w14:textId="3E9835B3" w:rsidR="00161BC7" w:rsidRPr="00EC489E" w:rsidRDefault="00C13BE2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>
              <w:rPr>
                <w:rFonts w:cs="Arial"/>
                <w:szCs w:val="22"/>
              </w:rPr>
              <w:t>x</w:t>
            </w:r>
          </w:p>
        </w:tc>
        <w:tc>
          <w:tcPr>
            <w:tcW w:w="2094" w:type="dxa"/>
          </w:tcPr>
          <w:p w14:paraId="3104912E" w14:textId="77777777" w:rsidR="00161BC7" w:rsidRPr="00EC489E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  <w:rPr>
                <w:rFonts w:cs="Arial"/>
                <w:szCs w:val="22"/>
              </w:rPr>
            </w:pPr>
            <w:r w:rsidRPr="00EC489E">
              <w:rPr>
                <w:rFonts w:cs="Arial"/>
                <w:szCs w:val="22"/>
              </w:rPr>
              <w:t>PDF</w:t>
            </w:r>
          </w:p>
        </w:tc>
        <w:tc>
          <w:tcPr>
            <w:tcW w:w="1591" w:type="dxa"/>
          </w:tcPr>
          <w:p w14:paraId="174253BA" w14:textId="77777777" w:rsidR="00161BC7" w:rsidRPr="00EC489E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>
              <w:rPr>
                <w:rFonts w:cs="Arial"/>
                <w:szCs w:val="22"/>
              </w:rPr>
              <w:t>Med nödvändiga</w:t>
            </w:r>
            <w:r w:rsidRPr="00EC489E">
              <w:rPr>
                <w:rFonts w:cs="Arial"/>
                <w:szCs w:val="22"/>
              </w:rPr>
              <w:t xml:space="preserve"> scheman över el, mm</w:t>
            </w:r>
          </w:p>
        </w:tc>
      </w:tr>
      <w:tr w:rsidR="00161BC7" w:rsidRPr="00D55533" w14:paraId="798004B6" w14:textId="77777777" w:rsidTr="00D415BE">
        <w:tc>
          <w:tcPr>
            <w:tcW w:w="2363" w:type="dxa"/>
          </w:tcPr>
          <w:p w14:paraId="299006A6" w14:textId="77777777" w:rsidR="00161BC7" w:rsidRPr="00EC489E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 w:rsidRPr="00EC489E">
              <w:rPr>
                <w:rFonts w:cs="Arial"/>
                <w:szCs w:val="22"/>
              </w:rPr>
              <w:t xml:space="preserve">Kontrollbok </w:t>
            </w:r>
          </w:p>
        </w:tc>
        <w:tc>
          <w:tcPr>
            <w:tcW w:w="1240" w:type="dxa"/>
          </w:tcPr>
          <w:p w14:paraId="155BD950" w14:textId="6E20633A" w:rsidR="00161BC7" w:rsidRPr="00EC489E" w:rsidRDefault="00C13BE2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>
              <w:rPr>
                <w:rFonts w:cs="Arial"/>
                <w:szCs w:val="22"/>
              </w:rPr>
              <w:t>x</w:t>
            </w:r>
            <w:r w:rsidR="00161BC7">
              <w:rPr>
                <w:rFonts w:cs="Arial"/>
                <w:szCs w:val="22"/>
              </w:rPr>
              <w:t xml:space="preserve"> exemplar</w:t>
            </w:r>
          </w:p>
        </w:tc>
        <w:tc>
          <w:tcPr>
            <w:tcW w:w="1325" w:type="dxa"/>
          </w:tcPr>
          <w:p w14:paraId="7FAC7EB7" w14:textId="77777777" w:rsidR="00161BC7" w:rsidRPr="00EC489E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>
              <w:t>-</w:t>
            </w:r>
          </w:p>
        </w:tc>
        <w:tc>
          <w:tcPr>
            <w:tcW w:w="2094" w:type="dxa"/>
          </w:tcPr>
          <w:p w14:paraId="17863C93" w14:textId="77777777" w:rsidR="00161BC7" w:rsidRPr="00EC489E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  <w:rPr>
                <w:rFonts w:cs="Arial"/>
                <w:szCs w:val="22"/>
              </w:rPr>
            </w:pPr>
            <w:r w:rsidRPr="00EC489E">
              <w:rPr>
                <w:rFonts w:cs="Arial"/>
                <w:szCs w:val="22"/>
              </w:rPr>
              <w:t>-</w:t>
            </w:r>
          </w:p>
        </w:tc>
        <w:tc>
          <w:tcPr>
            <w:tcW w:w="1591" w:type="dxa"/>
          </w:tcPr>
          <w:p w14:paraId="39227DE3" w14:textId="3C0882C4" w:rsidR="00C13BE2" w:rsidRDefault="00C13BE2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M77XX-XXXXXX</w:t>
            </w:r>
          </w:p>
          <w:p w14:paraId="13CEA441" w14:textId="1CF68A40" w:rsidR="00161BC7" w:rsidRPr="00EC489E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>
              <w:rPr>
                <w:rFonts w:cs="Arial"/>
                <w:szCs w:val="22"/>
              </w:rPr>
              <w:t>t</w:t>
            </w:r>
            <w:r w:rsidRPr="00EC489E">
              <w:rPr>
                <w:rFonts w:cs="Arial"/>
                <w:szCs w:val="22"/>
              </w:rPr>
              <w:t xml:space="preserve">illhandahålls av FMV. </w:t>
            </w:r>
          </w:p>
        </w:tc>
      </w:tr>
      <w:tr w:rsidR="00161BC7" w:rsidRPr="00D55533" w14:paraId="25A52E09" w14:textId="77777777" w:rsidTr="00D415BE">
        <w:tc>
          <w:tcPr>
            <w:tcW w:w="2363" w:type="dxa"/>
          </w:tcPr>
          <w:p w14:paraId="3F41B5AD" w14:textId="77777777" w:rsidR="00161BC7" w:rsidRPr="00EC489E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 w:rsidRPr="00EC489E">
              <w:rPr>
                <w:rFonts w:cs="Arial"/>
                <w:szCs w:val="22"/>
              </w:rPr>
              <w:t>Utbildningsunderlag brukare/tekniker</w:t>
            </w:r>
          </w:p>
        </w:tc>
        <w:tc>
          <w:tcPr>
            <w:tcW w:w="1240" w:type="dxa"/>
          </w:tcPr>
          <w:p w14:paraId="56E3758E" w14:textId="77777777" w:rsidR="00161BC7" w:rsidRPr="00EC489E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>
              <w:t>-</w:t>
            </w:r>
          </w:p>
        </w:tc>
        <w:tc>
          <w:tcPr>
            <w:tcW w:w="1325" w:type="dxa"/>
          </w:tcPr>
          <w:p w14:paraId="6F219BE7" w14:textId="77777777" w:rsidR="00161BC7" w:rsidRPr="00EC489E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 w:rsidRPr="00EC489E">
              <w:rPr>
                <w:rFonts w:cs="Arial"/>
                <w:szCs w:val="22"/>
              </w:rPr>
              <w:t>X</w:t>
            </w:r>
          </w:p>
        </w:tc>
        <w:tc>
          <w:tcPr>
            <w:tcW w:w="2094" w:type="dxa"/>
          </w:tcPr>
          <w:p w14:paraId="7766EC85" w14:textId="77777777" w:rsidR="00161BC7" w:rsidRPr="00EC489E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>
              <w:t xml:space="preserve">PPT och </w:t>
            </w:r>
            <w:r w:rsidRPr="00EC489E">
              <w:t>PDF</w:t>
            </w:r>
          </w:p>
        </w:tc>
        <w:tc>
          <w:tcPr>
            <w:tcW w:w="1591" w:type="dxa"/>
          </w:tcPr>
          <w:p w14:paraId="428C910B" w14:textId="77777777" w:rsidR="00161BC7" w:rsidRPr="00EC489E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</w:p>
        </w:tc>
      </w:tr>
      <w:tr w:rsidR="00161BC7" w:rsidRPr="00D55533" w14:paraId="7EF4E3C6" w14:textId="77777777" w:rsidTr="00D415BE">
        <w:tc>
          <w:tcPr>
            <w:tcW w:w="2363" w:type="dxa"/>
            <w:shd w:val="clear" w:color="auto" w:fill="auto"/>
          </w:tcPr>
          <w:p w14:paraId="4CE3DD58" w14:textId="77777777" w:rsidR="00161BC7" w:rsidRPr="00D55533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  <w:rPr>
                <w:highlight w:val="lightGray"/>
              </w:rPr>
            </w:pPr>
            <w:r w:rsidRPr="001F6124">
              <w:rPr>
                <w:rFonts w:cs="Arial"/>
                <w:szCs w:val="22"/>
              </w:rPr>
              <w:t>Typkatalogblad</w:t>
            </w:r>
          </w:p>
        </w:tc>
        <w:tc>
          <w:tcPr>
            <w:tcW w:w="1240" w:type="dxa"/>
          </w:tcPr>
          <w:p w14:paraId="5CAF5D25" w14:textId="77777777" w:rsidR="00161BC7" w:rsidRPr="00D55533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  <w:rPr>
                <w:highlight w:val="lightGray"/>
              </w:rPr>
            </w:pPr>
            <w:r w:rsidRPr="00842A8A">
              <w:t>-</w:t>
            </w:r>
          </w:p>
        </w:tc>
        <w:tc>
          <w:tcPr>
            <w:tcW w:w="1325" w:type="dxa"/>
          </w:tcPr>
          <w:p w14:paraId="4E954F06" w14:textId="77777777" w:rsidR="00161BC7" w:rsidRPr="00D55533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  <w:rPr>
                <w:highlight w:val="lightGray"/>
              </w:rPr>
            </w:pPr>
            <w:r w:rsidRPr="001F6124">
              <w:rPr>
                <w:rFonts w:cs="Arial"/>
                <w:szCs w:val="22"/>
              </w:rPr>
              <w:t>X</w:t>
            </w:r>
            <w:r>
              <w:rPr>
                <w:rFonts w:cs="Arial"/>
                <w:szCs w:val="22"/>
              </w:rPr>
              <w:t xml:space="preserve"> </w:t>
            </w:r>
          </w:p>
        </w:tc>
        <w:tc>
          <w:tcPr>
            <w:tcW w:w="2094" w:type="dxa"/>
          </w:tcPr>
          <w:p w14:paraId="51057950" w14:textId="77777777" w:rsidR="00161BC7" w:rsidRPr="001F6124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>
              <w:t>Hänvisning</w:t>
            </w:r>
            <w:r w:rsidRPr="001F6124">
              <w:t xml:space="preserve"> till </w:t>
            </w:r>
          </w:p>
          <w:p w14:paraId="11DC4B9E" w14:textId="075359CC" w:rsidR="00161BC7" w:rsidRPr="00C13BE2" w:rsidRDefault="00C13BE2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>
              <w:t>M77XX-XXXXXX</w:t>
            </w:r>
          </w:p>
        </w:tc>
        <w:tc>
          <w:tcPr>
            <w:tcW w:w="1591" w:type="dxa"/>
          </w:tcPr>
          <w:p w14:paraId="4B4DB3BB" w14:textId="77777777" w:rsidR="00161BC7" w:rsidRPr="00D55533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  <w:rPr>
                <w:highlight w:val="lightGray"/>
              </w:rPr>
            </w:pPr>
          </w:p>
        </w:tc>
      </w:tr>
      <w:tr w:rsidR="00161BC7" w14:paraId="0C201A25" w14:textId="77777777" w:rsidTr="00D415BE">
        <w:tc>
          <w:tcPr>
            <w:tcW w:w="2363" w:type="dxa"/>
          </w:tcPr>
          <w:p w14:paraId="13D310C7" w14:textId="77777777" w:rsidR="00161BC7" w:rsidRPr="00112C0C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  <w:rPr>
                <w:rFonts w:cs="Arial"/>
                <w:szCs w:val="22"/>
              </w:rPr>
            </w:pPr>
            <w:r w:rsidRPr="00112C0C">
              <w:rPr>
                <w:rFonts w:cs="Arial"/>
                <w:szCs w:val="22"/>
              </w:rPr>
              <w:t>Tillbehörslista</w:t>
            </w:r>
          </w:p>
        </w:tc>
        <w:tc>
          <w:tcPr>
            <w:tcW w:w="1240" w:type="dxa"/>
          </w:tcPr>
          <w:p w14:paraId="233760DC" w14:textId="752F6AD1" w:rsidR="00161BC7" w:rsidRPr="00112C0C" w:rsidRDefault="00C13BE2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>
              <w:t>x</w:t>
            </w:r>
            <w:r w:rsidR="00161BC7">
              <w:t xml:space="preserve"> exemplar</w:t>
            </w:r>
          </w:p>
        </w:tc>
        <w:tc>
          <w:tcPr>
            <w:tcW w:w="1325" w:type="dxa"/>
          </w:tcPr>
          <w:p w14:paraId="1E8BA51A" w14:textId="77777777" w:rsidR="00161BC7" w:rsidRPr="00112C0C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  <w:rPr>
                <w:rFonts w:cs="Arial"/>
                <w:szCs w:val="22"/>
              </w:rPr>
            </w:pPr>
            <w:r w:rsidRPr="00112C0C">
              <w:rPr>
                <w:rFonts w:cs="Arial"/>
                <w:szCs w:val="22"/>
              </w:rPr>
              <w:t>X</w:t>
            </w:r>
          </w:p>
        </w:tc>
        <w:tc>
          <w:tcPr>
            <w:tcW w:w="2094" w:type="dxa"/>
          </w:tcPr>
          <w:p w14:paraId="6E498D5E" w14:textId="77777777" w:rsidR="00161BC7" w:rsidRPr="00112C0C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>
              <w:t>Hänvisning</w:t>
            </w:r>
            <w:r w:rsidRPr="006B701A">
              <w:rPr>
                <w:color w:val="auto"/>
              </w:rPr>
              <w:t xml:space="preserve"> till TIA MF</w:t>
            </w:r>
          </w:p>
        </w:tc>
        <w:tc>
          <w:tcPr>
            <w:tcW w:w="1591" w:type="dxa"/>
          </w:tcPr>
          <w:p w14:paraId="16C12E76" w14:textId="77777777" w:rsidR="00161BC7" w:rsidRPr="00112C0C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>
              <w:t>Pappersutgåva för kontrollbok</w:t>
            </w:r>
          </w:p>
        </w:tc>
      </w:tr>
      <w:tr w:rsidR="00161BC7" w:rsidRPr="008C7D71" w14:paraId="3E66EC8C" w14:textId="77777777" w:rsidTr="00D415BE">
        <w:tc>
          <w:tcPr>
            <w:tcW w:w="2363" w:type="dxa"/>
          </w:tcPr>
          <w:p w14:paraId="4697B689" w14:textId="77777777" w:rsidR="00161BC7" w:rsidRPr="008C7D71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 w:rsidRPr="008C7D71">
              <w:rPr>
                <w:rFonts w:cs="Arial"/>
                <w:szCs w:val="22"/>
              </w:rPr>
              <w:t>Reservdelskatalog</w:t>
            </w:r>
          </w:p>
        </w:tc>
        <w:tc>
          <w:tcPr>
            <w:tcW w:w="1240" w:type="dxa"/>
          </w:tcPr>
          <w:p w14:paraId="45428F58" w14:textId="77777777" w:rsidR="00161BC7" w:rsidRPr="008C7D71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>
              <w:t>-</w:t>
            </w:r>
          </w:p>
        </w:tc>
        <w:tc>
          <w:tcPr>
            <w:tcW w:w="1325" w:type="dxa"/>
          </w:tcPr>
          <w:p w14:paraId="2581FA30" w14:textId="77777777" w:rsidR="00161BC7" w:rsidRPr="008C7D71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 w:rsidRPr="008C7D71">
              <w:rPr>
                <w:rFonts w:cs="Arial"/>
                <w:szCs w:val="22"/>
              </w:rPr>
              <w:t>X</w:t>
            </w:r>
          </w:p>
        </w:tc>
        <w:tc>
          <w:tcPr>
            <w:tcW w:w="2094" w:type="dxa"/>
          </w:tcPr>
          <w:p w14:paraId="0667C767" w14:textId="6DDD6C90" w:rsidR="00161BC7" w:rsidRPr="008C7D71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>
              <w:t xml:space="preserve">Hänvisning till </w:t>
            </w:r>
            <w:r w:rsidR="00C13BE2">
              <w:t>M77XX-XXXXXX</w:t>
            </w:r>
          </w:p>
        </w:tc>
        <w:tc>
          <w:tcPr>
            <w:tcW w:w="1591" w:type="dxa"/>
          </w:tcPr>
          <w:p w14:paraId="5659643A" w14:textId="77777777" w:rsidR="00161BC7" w:rsidRPr="008C7D71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</w:p>
        </w:tc>
      </w:tr>
      <w:tr w:rsidR="00161BC7" w:rsidRPr="00332F82" w14:paraId="59CF4D86" w14:textId="77777777" w:rsidTr="00D415BE">
        <w:tc>
          <w:tcPr>
            <w:tcW w:w="2363" w:type="dxa"/>
          </w:tcPr>
          <w:p w14:paraId="0D8D8AC8" w14:textId="77777777" w:rsidR="00161BC7" w:rsidRPr="00FC2EA6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  <w:rPr>
                <w:rFonts w:cs="Arial"/>
                <w:szCs w:val="22"/>
              </w:rPr>
            </w:pPr>
            <w:r w:rsidRPr="00FC2EA6">
              <w:rPr>
                <w:rFonts w:cs="Arial"/>
                <w:szCs w:val="22"/>
              </w:rPr>
              <w:t>Materielvårdsschema daglig och särskild tillsyn</w:t>
            </w:r>
          </w:p>
        </w:tc>
        <w:tc>
          <w:tcPr>
            <w:tcW w:w="1240" w:type="dxa"/>
          </w:tcPr>
          <w:p w14:paraId="0A11DEEB" w14:textId="4A335115" w:rsidR="00161BC7" w:rsidRPr="00FC2EA6" w:rsidRDefault="00C13BE2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>
              <w:t>x</w:t>
            </w:r>
            <w:r w:rsidR="00161BC7">
              <w:t xml:space="preserve"> exemplar</w:t>
            </w:r>
          </w:p>
        </w:tc>
        <w:tc>
          <w:tcPr>
            <w:tcW w:w="1325" w:type="dxa"/>
          </w:tcPr>
          <w:p w14:paraId="6AA1A30D" w14:textId="77777777" w:rsidR="00161BC7" w:rsidRPr="00FC2EA6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  <w:rPr>
                <w:rFonts w:cs="Arial"/>
                <w:szCs w:val="22"/>
              </w:rPr>
            </w:pPr>
            <w:r w:rsidRPr="00FC2EA6">
              <w:rPr>
                <w:rFonts w:cs="Arial"/>
                <w:szCs w:val="22"/>
              </w:rPr>
              <w:t>X</w:t>
            </w:r>
          </w:p>
        </w:tc>
        <w:tc>
          <w:tcPr>
            <w:tcW w:w="2094" w:type="dxa"/>
          </w:tcPr>
          <w:p w14:paraId="55F92714" w14:textId="77777777" w:rsidR="00161BC7" w:rsidRPr="00332F82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>
              <w:t>Länk</w:t>
            </w:r>
            <w:r w:rsidRPr="00332F82">
              <w:t xml:space="preserve"> till </w:t>
            </w:r>
            <w:r>
              <w:t>MVIF-ONLINE</w:t>
            </w:r>
          </w:p>
          <w:p w14:paraId="525CFFAF" w14:textId="77777777" w:rsidR="00161BC7" w:rsidRPr="000661DA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 w:rsidRPr="00332F82">
              <w:t>www.mvif.se</w:t>
            </w:r>
          </w:p>
        </w:tc>
        <w:tc>
          <w:tcPr>
            <w:tcW w:w="1591" w:type="dxa"/>
          </w:tcPr>
          <w:p w14:paraId="54C9B91C" w14:textId="77777777" w:rsidR="00161BC7" w:rsidRPr="00CF01F9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>
              <w:t>Pappersutgåva för kontrollbok</w:t>
            </w:r>
          </w:p>
        </w:tc>
      </w:tr>
      <w:tr w:rsidR="00161BC7" w14:paraId="19562CD6" w14:textId="77777777" w:rsidTr="00D415BE">
        <w:tc>
          <w:tcPr>
            <w:tcW w:w="2363" w:type="dxa"/>
          </w:tcPr>
          <w:p w14:paraId="00DDEC2B" w14:textId="77777777" w:rsidR="00161BC7" w:rsidRPr="00FC2EA6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  <w:rPr>
                <w:rFonts w:cs="Arial"/>
                <w:szCs w:val="22"/>
              </w:rPr>
            </w:pPr>
            <w:r w:rsidRPr="00FC2EA6">
              <w:rPr>
                <w:rFonts w:cs="Arial"/>
                <w:szCs w:val="22"/>
              </w:rPr>
              <w:t>Smörjschema</w:t>
            </w:r>
          </w:p>
        </w:tc>
        <w:tc>
          <w:tcPr>
            <w:tcW w:w="1240" w:type="dxa"/>
          </w:tcPr>
          <w:p w14:paraId="5CB9E2F8" w14:textId="41CA51E7" w:rsidR="00161BC7" w:rsidRPr="00FC2EA6" w:rsidRDefault="00C13BE2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>
              <w:t>x</w:t>
            </w:r>
            <w:r w:rsidR="00161BC7">
              <w:t xml:space="preserve"> exemplar</w:t>
            </w:r>
          </w:p>
        </w:tc>
        <w:tc>
          <w:tcPr>
            <w:tcW w:w="1325" w:type="dxa"/>
          </w:tcPr>
          <w:p w14:paraId="62452A85" w14:textId="77777777" w:rsidR="00161BC7" w:rsidRPr="00FC2EA6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  <w:rPr>
                <w:rFonts w:cs="Arial"/>
                <w:szCs w:val="22"/>
              </w:rPr>
            </w:pPr>
            <w:r w:rsidRPr="00FC2EA6">
              <w:rPr>
                <w:rFonts w:cs="Arial"/>
                <w:szCs w:val="22"/>
              </w:rPr>
              <w:t>X</w:t>
            </w:r>
          </w:p>
        </w:tc>
        <w:tc>
          <w:tcPr>
            <w:tcW w:w="2094" w:type="dxa"/>
          </w:tcPr>
          <w:p w14:paraId="127D213D" w14:textId="77777777" w:rsidR="00161BC7" w:rsidRPr="00332F82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>
              <w:t>Länk</w:t>
            </w:r>
            <w:r w:rsidRPr="00332F82">
              <w:t xml:space="preserve"> till </w:t>
            </w:r>
            <w:r>
              <w:t>MVIF-ONLINE</w:t>
            </w:r>
          </w:p>
          <w:p w14:paraId="6570CA5E" w14:textId="77777777" w:rsidR="00161BC7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 w:rsidRPr="00332F82">
              <w:t>www.mvif.se</w:t>
            </w:r>
          </w:p>
        </w:tc>
        <w:tc>
          <w:tcPr>
            <w:tcW w:w="1591" w:type="dxa"/>
          </w:tcPr>
          <w:p w14:paraId="3310749B" w14:textId="77777777" w:rsidR="00161BC7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>
              <w:t>Pappersutgåva för kontrollbok</w:t>
            </w:r>
          </w:p>
        </w:tc>
      </w:tr>
      <w:tr w:rsidR="00161BC7" w14:paraId="6F63D356" w14:textId="77777777" w:rsidTr="00D415BE">
        <w:tc>
          <w:tcPr>
            <w:tcW w:w="2363" w:type="dxa"/>
          </w:tcPr>
          <w:p w14:paraId="1A02CF02" w14:textId="77777777" w:rsidR="00161BC7" w:rsidRPr="00EC61DA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  <w:rPr>
                <w:rFonts w:cs="Arial"/>
                <w:szCs w:val="22"/>
              </w:rPr>
            </w:pPr>
            <w:r w:rsidRPr="00EC61DA">
              <w:rPr>
                <w:rFonts w:cs="Arial"/>
                <w:szCs w:val="22"/>
              </w:rPr>
              <w:t>Materielvårdsschema grundtillsyn</w:t>
            </w:r>
          </w:p>
        </w:tc>
        <w:tc>
          <w:tcPr>
            <w:tcW w:w="1240" w:type="dxa"/>
          </w:tcPr>
          <w:p w14:paraId="78CC3B37" w14:textId="77777777" w:rsidR="00161BC7" w:rsidRPr="00EC61DA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>
              <w:t>-</w:t>
            </w:r>
          </w:p>
        </w:tc>
        <w:tc>
          <w:tcPr>
            <w:tcW w:w="1325" w:type="dxa"/>
          </w:tcPr>
          <w:p w14:paraId="4E08B5B9" w14:textId="77777777" w:rsidR="00161BC7" w:rsidRPr="00EC61DA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  <w:rPr>
                <w:rFonts w:cs="Arial"/>
                <w:szCs w:val="22"/>
              </w:rPr>
            </w:pPr>
            <w:r w:rsidRPr="00EC61DA">
              <w:rPr>
                <w:rFonts w:cs="Arial"/>
                <w:szCs w:val="22"/>
              </w:rPr>
              <w:t>X</w:t>
            </w:r>
          </w:p>
        </w:tc>
        <w:tc>
          <w:tcPr>
            <w:tcW w:w="2094" w:type="dxa"/>
          </w:tcPr>
          <w:p w14:paraId="3F306714" w14:textId="77777777" w:rsidR="00161BC7" w:rsidRPr="00332F82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>
              <w:t>Länk</w:t>
            </w:r>
            <w:r w:rsidRPr="00332F82">
              <w:t xml:space="preserve"> till </w:t>
            </w:r>
            <w:r>
              <w:t>MVIF-ONLINE</w:t>
            </w:r>
          </w:p>
          <w:p w14:paraId="3EEF412F" w14:textId="77777777" w:rsidR="00161BC7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 w:rsidRPr="00332F82">
              <w:t>www.mvif.se</w:t>
            </w:r>
          </w:p>
        </w:tc>
        <w:tc>
          <w:tcPr>
            <w:tcW w:w="1591" w:type="dxa"/>
          </w:tcPr>
          <w:p w14:paraId="7BA47685" w14:textId="77777777" w:rsidR="00161BC7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</w:p>
        </w:tc>
      </w:tr>
      <w:tr w:rsidR="00161BC7" w14:paraId="45DF3A89" w14:textId="77777777" w:rsidTr="00D415BE">
        <w:tc>
          <w:tcPr>
            <w:tcW w:w="2363" w:type="dxa"/>
          </w:tcPr>
          <w:p w14:paraId="63AF705E" w14:textId="77777777" w:rsidR="00161BC7" w:rsidRPr="00EC61DA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  <w:rPr>
                <w:rFonts w:cs="Arial"/>
                <w:szCs w:val="22"/>
              </w:rPr>
            </w:pPr>
            <w:r w:rsidRPr="00EC61DA">
              <w:rPr>
                <w:rFonts w:cs="Arial"/>
                <w:szCs w:val="22"/>
              </w:rPr>
              <w:t>Materielvårdsschema förrådstillsyn</w:t>
            </w:r>
          </w:p>
        </w:tc>
        <w:tc>
          <w:tcPr>
            <w:tcW w:w="1240" w:type="dxa"/>
          </w:tcPr>
          <w:p w14:paraId="5C76B62A" w14:textId="77777777" w:rsidR="00161BC7" w:rsidRPr="00EC61DA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>
              <w:t>-</w:t>
            </w:r>
          </w:p>
        </w:tc>
        <w:tc>
          <w:tcPr>
            <w:tcW w:w="1325" w:type="dxa"/>
          </w:tcPr>
          <w:p w14:paraId="5137584D" w14:textId="77777777" w:rsidR="00161BC7" w:rsidRPr="00EC61DA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  <w:rPr>
                <w:rFonts w:cs="Arial"/>
                <w:szCs w:val="22"/>
              </w:rPr>
            </w:pPr>
            <w:r w:rsidRPr="00EC61DA">
              <w:rPr>
                <w:rFonts w:cs="Arial"/>
                <w:szCs w:val="22"/>
              </w:rPr>
              <w:t>X</w:t>
            </w:r>
          </w:p>
        </w:tc>
        <w:tc>
          <w:tcPr>
            <w:tcW w:w="2094" w:type="dxa"/>
          </w:tcPr>
          <w:p w14:paraId="53436327" w14:textId="77777777" w:rsidR="00161BC7" w:rsidRPr="00332F82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>
              <w:t>Länk</w:t>
            </w:r>
            <w:r w:rsidRPr="00332F82">
              <w:t xml:space="preserve"> till </w:t>
            </w:r>
            <w:r>
              <w:t>MVIF-ONLINE</w:t>
            </w:r>
          </w:p>
          <w:p w14:paraId="5B3FBF8F" w14:textId="77777777" w:rsidR="00161BC7" w:rsidRPr="00EC61DA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 w:rsidRPr="00332F82">
              <w:t>www.mvif.se</w:t>
            </w:r>
          </w:p>
        </w:tc>
        <w:tc>
          <w:tcPr>
            <w:tcW w:w="1591" w:type="dxa"/>
          </w:tcPr>
          <w:p w14:paraId="37A4BC79" w14:textId="77777777" w:rsidR="00161BC7" w:rsidRPr="00EC61DA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</w:p>
        </w:tc>
      </w:tr>
      <w:tr w:rsidR="00161BC7" w14:paraId="289555A0" w14:textId="77777777" w:rsidTr="00D415BE">
        <w:tc>
          <w:tcPr>
            <w:tcW w:w="2363" w:type="dxa"/>
          </w:tcPr>
          <w:p w14:paraId="1FD565AD" w14:textId="77777777" w:rsidR="00161BC7" w:rsidRPr="00EC61DA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  <w:rPr>
                <w:rFonts w:cs="Arial"/>
                <w:szCs w:val="22"/>
              </w:rPr>
            </w:pPr>
            <w:r w:rsidRPr="00EC61DA">
              <w:rPr>
                <w:rFonts w:cs="Arial"/>
                <w:szCs w:val="22"/>
              </w:rPr>
              <w:t>Rostskyddsschema</w:t>
            </w:r>
          </w:p>
        </w:tc>
        <w:tc>
          <w:tcPr>
            <w:tcW w:w="1240" w:type="dxa"/>
          </w:tcPr>
          <w:p w14:paraId="58AA5166" w14:textId="77777777" w:rsidR="00161BC7" w:rsidRPr="00EC61DA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>
              <w:t>-</w:t>
            </w:r>
          </w:p>
        </w:tc>
        <w:tc>
          <w:tcPr>
            <w:tcW w:w="1325" w:type="dxa"/>
          </w:tcPr>
          <w:p w14:paraId="19018EB3" w14:textId="77777777" w:rsidR="00161BC7" w:rsidRPr="00EC61DA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  <w:rPr>
                <w:rFonts w:cs="Arial"/>
                <w:szCs w:val="22"/>
              </w:rPr>
            </w:pPr>
            <w:r w:rsidRPr="00EC61DA">
              <w:rPr>
                <w:rFonts w:cs="Arial"/>
                <w:szCs w:val="22"/>
              </w:rPr>
              <w:t>X</w:t>
            </w:r>
          </w:p>
        </w:tc>
        <w:tc>
          <w:tcPr>
            <w:tcW w:w="2094" w:type="dxa"/>
          </w:tcPr>
          <w:p w14:paraId="6BCC17EE" w14:textId="77777777" w:rsidR="00161BC7" w:rsidRPr="00332F82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>
              <w:t>Länk</w:t>
            </w:r>
            <w:r w:rsidRPr="00332F82">
              <w:t xml:space="preserve"> till </w:t>
            </w:r>
            <w:r>
              <w:t>MVIF-ONLINE</w:t>
            </w:r>
          </w:p>
          <w:p w14:paraId="0FBEFA6D" w14:textId="77777777" w:rsidR="00161BC7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 w:rsidRPr="00332F82">
              <w:t>www.mvif.se</w:t>
            </w:r>
          </w:p>
        </w:tc>
        <w:tc>
          <w:tcPr>
            <w:tcW w:w="1591" w:type="dxa"/>
          </w:tcPr>
          <w:p w14:paraId="2C99EFE8" w14:textId="77777777" w:rsidR="00161BC7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</w:p>
        </w:tc>
      </w:tr>
      <w:tr w:rsidR="00161BC7" w14:paraId="02F6357B" w14:textId="77777777" w:rsidTr="00D415BE">
        <w:tc>
          <w:tcPr>
            <w:tcW w:w="2363" w:type="dxa"/>
          </w:tcPr>
          <w:p w14:paraId="04029366" w14:textId="77777777" w:rsidR="00161BC7" w:rsidRPr="00332F82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 w:rsidRPr="00332F82">
              <w:rPr>
                <w:rFonts w:cs="Arial"/>
                <w:szCs w:val="22"/>
              </w:rPr>
              <w:t>CD sammanställd dokumentation</w:t>
            </w:r>
          </w:p>
        </w:tc>
        <w:tc>
          <w:tcPr>
            <w:tcW w:w="1240" w:type="dxa"/>
          </w:tcPr>
          <w:p w14:paraId="71DD7356" w14:textId="77777777" w:rsidR="00161BC7" w:rsidRPr="00332F82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>
              <w:t>-</w:t>
            </w:r>
          </w:p>
        </w:tc>
        <w:tc>
          <w:tcPr>
            <w:tcW w:w="1325" w:type="dxa"/>
          </w:tcPr>
          <w:p w14:paraId="579EAECA" w14:textId="77777777" w:rsidR="00161BC7" w:rsidRPr="00332F82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</w:p>
        </w:tc>
        <w:tc>
          <w:tcPr>
            <w:tcW w:w="2094" w:type="dxa"/>
          </w:tcPr>
          <w:p w14:paraId="7DA461A8" w14:textId="77777777" w:rsidR="00161BC7" w:rsidRPr="00332F82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  <w:r>
              <w:t>-</w:t>
            </w:r>
          </w:p>
        </w:tc>
        <w:tc>
          <w:tcPr>
            <w:tcW w:w="1591" w:type="dxa"/>
          </w:tcPr>
          <w:p w14:paraId="264367EA" w14:textId="77777777" w:rsidR="00161BC7" w:rsidRPr="00332F82" w:rsidRDefault="00161BC7" w:rsidP="00D415BE">
            <w:pPr>
              <w:pStyle w:val="Ska"/>
              <w:numPr>
                <w:ilvl w:val="0"/>
                <w:numId w:val="0"/>
              </w:numPr>
              <w:tabs>
                <w:tab w:val="left" w:pos="709"/>
              </w:tabs>
            </w:pPr>
          </w:p>
        </w:tc>
      </w:tr>
    </w:tbl>
    <w:p w14:paraId="3A6E6F60" w14:textId="77777777" w:rsidR="00161BC7" w:rsidRPr="00853F37" w:rsidRDefault="00161BC7" w:rsidP="00161BC7">
      <w:pPr>
        <w:pStyle w:val="Brdtext1"/>
      </w:pPr>
    </w:p>
    <w:p w14:paraId="39B3787D" w14:textId="77777777" w:rsidR="00161BC7" w:rsidRDefault="00161BC7" w:rsidP="00161BC7">
      <w:pPr>
        <w:pStyle w:val="Ska"/>
        <w:tabs>
          <w:tab w:val="left" w:pos="709"/>
        </w:tabs>
        <w:ind w:left="0" w:firstLine="0"/>
      </w:pPr>
      <w:r>
        <w:t>Tryckoriginal för reproduktion av instruktionsbok och CD sammanställd dokumentation ska levereras till FMV teknisk handläggare.</w:t>
      </w:r>
    </w:p>
    <w:p w14:paraId="3522303F" w14:textId="77777777" w:rsidR="00161BC7" w:rsidRDefault="00161BC7" w:rsidP="00161BC7">
      <w:pPr>
        <w:pStyle w:val="Ska"/>
        <w:tabs>
          <w:tab w:val="left" w:pos="709"/>
        </w:tabs>
        <w:ind w:left="709" w:hanging="709"/>
      </w:pPr>
      <w:r>
        <w:br w:type="page"/>
      </w:r>
      <w:r>
        <w:lastRenderedPageBreak/>
        <w:t>Originalfiler inklusive bilder för framtagning av ändringsutgåvor gällande I-bok, repbok och typkatalogblad ska levereras till FMV teknisk handläggare.</w:t>
      </w:r>
    </w:p>
    <w:p w14:paraId="7BA1BCBF" w14:textId="77777777" w:rsidR="00161BC7" w:rsidRDefault="00161BC7" w:rsidP="00161BC7">
      <w:pPr>
        <w:pStyle w:val="Liststycke"/>
      </w:pPr>
    </w:p>
    <w:p w14:paraId="06D2DFC1" w14:textId="77777777" w:rsidR="00161BC7" w:rsidRPr="00D91D34" w:rsidRDefault="00161BC7" w:rsidP="00161BC7">
      <w:pPr>
        <w:pStyle w:val="Ska"/>
        <w:numPr>
          <w:ilvl w:val="0"/>
          <w:numId w:val="0"/>
        </w:numPr>
        <w:tabs>
          <w:tab w:val="left" w:pos="709"/>
        </w:tabs>
        <w:ind w:left="709"/>
      </w:pPr>
      <w:r w:rsidRPr="00D91D34">
        <w:t>För materielvårdsscheman levereras originalfiler som en del av S.94.</w:t>
      </w:r>
    </w:p>
    <w:p w14:paraId="62DEA609" w14:textId="77777777" w:rsidR="00161BC7" w:rsidRDefault="00161BC7" w:rsidP="00161BC7"/>
    <w:p w14:paraId="7B8FCA78" w14:textId="152D6FD7" w:rsidR="008A0129" w:rsidRPr="00161BC7" w:rsidRDefault="008A0129" w:rsidP="00161BC7"/>
    <w:sectPr w:rsidR="008A0129" w:rsidRPr="00161BC7" w:rsidSect="0080498B">
      <w:headerReference w:type="default" r:id="rId12"/>
      <w:headerReference w:type="first" r:id="rId13"/>
      <w:pgSz w:w="11907" w:h="16840" w:code="9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CD6558" w14:textId="77777777" w:rsidR="008A0129" w:rsidRDefault="008A0129" w:rsidP="008A0129">
      <w:r>
        <w:separator/>
      </w:r>
    </w:p>
  </w:endnote>
  <w:endnote w:type="continuationSeparator" w:id="0">
    <w:p w14:paraId="1B7E7558" w14:textId="77777777" w:rsidR="008A0129" w:rsidRDefault="008A0129" w:rsidP="008A0129">
      <w:r>
        <w:continuationSeparator/>
      </w:r>
    </w:p>
  </w:endnote>
  <w:endnote w:type="continuationNotice" w:id="1">
    <w:p w14:paraId="0D4BE844" w14:textId="77777777" w:rsidR="008A0129" w:rsidRDefault="008A0129" w:rsidP="008A01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5123CAD2-A07B-409C-8372-842EA5F68C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56576D73-012D-4AE2-A822-3477DF30A8BD}"/>
    <w:embedBold r:id="rId3" w:fontKey="{68657EBA-B5D5-420E-AC08-07D9961E601A}"/>
    <w:embedItalic r:id="rId4" w:fontKey="{E81DE09C-3AB1-4FD1-8780-CE867BE40FAF}"/>
    <w:embedBoldItalic r:id="rId5" w:fontKey="{840AC4C5-DC97-4C34-BE58-8D6D2B7075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717BA2A-86D5-4F55-BD9A-40CA3711AEB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5D0E6DD-3001-4CE5-B43B-3F9AE499FCF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8" w:fontKey="{474CBB0F-EF40-43DF-9D24-3A3EE39C2A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0F2CBD5-A17E-4C30-8721-2979098BF8A3}"/>
    <w:embedBold r:id="rId10" w:fontKey="{8AC4A913-6D15-4C14-A8EC-3A5E2B3675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088FD" w14:textId="77777777" w:rsidR="008A0129" w:rsidRDefault="008A0129" w:rsidP="008A0129">
      <w:r>
        <w:separator/>
      </w:r>
    </w:p>
  </w:footnote>
  <w:footnote w:type="continuationSeparator" w:id="0">
    <w:p w14:paraId="29F0B7DD" w14:textId="77777777" w:rsidR="008A0129" w:rsidRDefault="008A0129" w:rsidP="008A0129">
      <w:r>
        <w:continuationSeparator/>
      </w:r>
    </w:p>
  </w:footnote>
  <w:footnote w:type="continuationNotice" w:id="1">
    <w:p w14:paraId="7B5C080B" w14:textId="77777777" w:rsidR="008A0129" w:rsidRDefault="008A0129" w:rsidP="008A0129"/>
  </w:footnote>
  <w:footnote w:id="2">
    <w:p w14:paraId="37E8C67D" w14:textId="287CF9DC" w:rsidR="005376F9" w:rsidRDefault="005376F9">
      <w:pPr>
        <w:pStyle w:val="Fotnotstext"/>
      </w:pPr>
      <w:r>
        <w:rPr>
          <w:rStyle w:val="Fotnotsreferens"/>
        </w:rPr>
        <w:footnoteRef/>
      </w:r>
      <w:r>
        <w:t xml:space="preserve"> Produktionsmilj</w:t>
      </w:r>
      <w:r w:rsidR="00725B5F">
        <w:t>ö kan vara mallar i olika programvara, editorer i xml-miljö osv.</w:t>
      </w:r>
      <w:bookmarkStart w:id="9" w:name="_GoBack"/>
      <w:bookmarkEnd w:id="9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0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2"/>
      <w:gridCol w:w="4108"/>
      <w:gridCol w:w="2980"/>
    </w:tblGrid>
    <w:tr w:rsidR="00F8622C" w14:paraId="5A8DF72D" w14:textId="77777777" w:rsidTr="00F8622C">
      <w:trPr>
        <w:cantSplit/>
        <w:trHeight w:val="851"/>
      </w:trPr>
      <w:tc>
        <w:tcPr>
          <w:tcW w:w="2552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69CD6183" w14:textId="77777777" w:rsidR="00F8622C" w:rsidRDefault="00F8622C">
          <w:pPr>
            <w:pStyle w:val="Brdtext"/>
            <w:rPr>
              <w:noProof/>
            </w:rPr>
          </w:pPr>
          <w:r>
            <w:object w:dxaOrig="2174" w:dyaOrig="886" w14:anchorId="31F3E13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8.7pt;height:44.3pt" o:preferrelative="f">
                <v:imagedata r:id="rId1" o:title=""/>
                <o:lock v:ext="edit" aspectratio="f"/>
              </v:shape>
              <o:OLEObject Type="Embed" ProgID="Word.Picture.8" ShapeID="_x0000_i1025" DrawAspect="Content" ObjectID="_1644217428" r:id="rId2"/>
            </w:object>
          </w:r>
        </w:p>
      </w:tc>
      <w:tc>
        <w:tcPr>
          <w:tcW w:w="4108" w:type="dxa"/>
          <w:tcBorders>
            <w:top w:val="nil"/>
            <w:left w:val="nil"/>
            <w:right w:val="nil"/>
          </w:tcBorders>
        </w:tcPr>
        <w:p w14:paraId="0722CDCA" w14:textId="77777777" w:rsidR="00F8622C" w:rsidRDefault="00F8622C" w:rsidP="00F8622C">
          <w:pPr>
            <w:pStyle w:val="Brdtext"/>
            <w:rPr>
              <w:sz w:val="16"/>
            </w:rPr>
          </w:pPr>
        </w:p>
        <w:p w14:paraId="5D3D60C6" w14:textId="1FDA3003" w:rsidR="00F8622C" w:rsidRPr="008A0129" w:rsidRDefault="00725B5F" w:rsidP="00F8622C">
          <w:pPr>
            <w:pStyle w:val="Brdtext"/>
          </w:pPr>
          <w:sdt>
            <w:sdtPr>
              <w:rPr>
                <w:rFonts w:ascii="Arial" w:hAnsi="Arial" w:cs="Arial"/>
                <w:b/>
                <w:bCs/>
                <w:noProof/>
                <w:sz w:val="18"/>
              </w:rPr>
              <w:alias w:val="Titel"/>
              <w:tag w:val=""/>
              <w:id w:val="-1172022282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161BC7">
                <w:rPr>
                  <w:rFonts w:ascii="Arial" w:hAnsi="Arial" w:cs="Arial"/>
                  <w:b/>
                  <w:bCs/>
                  <w:noProof/>
                  <w:sz w:val="18"/>
                </w:rPr>
                <w:t>Exempel på kravspecifikation för materielpublikationer</w:t>
              </w:r>
            </w:sdtContent>
          </w:sdt>
        </w:p>
      </w:tc>
      <w:tc>
        <w:tcPr>
          <w:tcW w:w="298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16B67415" w14:textId="77777777" w:rsidR="00F8622C" w:rsidRPr="008A0129" w:rsidRDefault="00F8622C" w:rsidP="00F8622C">
          <w:pPr>
            <w:pStyle w:val="Brdtext"/>
            <w:jc w:val="right"/>
            <w:rPr>
              <w:sz w:val="16"/>
            </w:rPr>
          </w:pPr>
        </w:p>
        <w:p w14:paraId="70900F89" w14:textId="32BB26B9" w:rsidR="00F8622C" w:rsidRDefault="00F8622C" w:rsidP="00F8622C">
          <w:pPr>
            <w:pStyle w:val="Brdtext"/>
            <w:jc w:val="right"/>
            <w:rPr>
              <w:lang w:val="en-US"/>
            </w:rPr>
          </w:pP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sz w:val="18"/>
              <w:lang w:val="en-US"/>
            </w:rPr>
            <w:instrText xml:space="preserve"> PAGE </w:instrTex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separate"/>
          </w:r>
          <w:r w:rsidR="00725B5F">
            <w:rPr>
              <w:rFonts w:ascii="Arial" w:hAnsi="Arial" w:cs="Arial"/>
              <w:b/>
              <w:bCs/>
              <w:noProof/>
              <w:sz w:val="18"/>
              <w:lang w:val="en-US"/>
            </w:rPr>
            <w:t>5</w: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 xml:space="preserve"> (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instrText xml:space="preserve"> NUMPAGES </w:instrTex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separate"/>
          </w:r>
          <w:r w:rsidR="00725B5F">
            <w:rPr>
              <w:rFonts w:ascii="Arial" w:hAnsi="Arial" w:cs="Arial"/>
              <w:b/>
              <w:bCs/>
              <w:noProof/>
              <w:sz w:val="18"/>
              <w:lang w:val="en-US"/>
            </w:rPr>
            <w:t>5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>)</w:t>
          </w:r>
        </w:p>
        <w:p w14:paraId="61B0E6AA" w14:textId="77777777" w:rsidR="00F8622C" w:rsidRDefault="00F8622C" w:rsidP="008A0129">
          <w:pPr>
            <w:rPr>
              <w:noProof/>
              <w:lang w:val="en-US"/>
            </w:rPr>
          </w:pPr>
        </w:p>
      </w:tc>
    </w:tr>
  </w:tbl>
  <w:p w14:paraId="13505703" w14:textId="77777777" w:rsidR="00FB5D42" w:rsidRDefault="00FB5D42" w:rsidP="008A0129">
    <w:pPr>
      <w:pStyle w:val="Sidhuvud"/>
      <w:rPr>
        <w:lang w:val="en-US"/>
      </w:rPr>
    </w:pPr>
  </w:p>
  <w:p w14:paraId="0C26C384" w14:textId="77777777" w:rsidR="00FB5D42" w:rsidRDefault="00FB5D42" w:rsidP="008A012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0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2"/>
      <w:gridCol w:w="4108"/>
      <w:gridCol w:w="2980"/>
    </w:tblGrid>
    <w:tr w:rsidR="00F8622C" w14:paraId="1C133ABA" w14:textId="77777777" w:rsidTr="00556C21">
      <w:trPr>
        <w:cantSplit/>
        <w:trHeight w:val="851"/>
      </w:trPr>
      <w:tc>
        <w:tcPr>
          <w:tcW w:w="2552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62CF8CD2" w14:textId="77777777" w:rsidR="00F8622C" w:rsidRDefault="00F8622C" w:rsidP="00556C21">
          <w:pPr>
            <w:pStyle w:val="Brdtext"/>
            <w:rPr>
              <w:noProof/>
            </w:rPr>
          </w:pPr>
          <w:r>
            <w:object w:dxaOrig="2174" w:dyaOrig="886" w14:anchorId="74149F5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08.7pt;height:44.3pt" o:preferrelative="f">
                <v:imagedata r:id="rId1" o:title=""/>
                <o:lock v:ext="edit" aspectratio="f"/>
              </v:shape>
              <o:OLEObject Type="Embed" ProgID="Word.Picture.8" ShapeID="_x0000_i1026" DrawAspect="Content" ObjectID="_1644217429" r:id="rId2"/>
            </w:object>
          </w:r>
        </w:p>
      </w:tc>
      <w:tc>
        <w:tcPr>
          <w:tcW w:w="4108" w:type="dxa"/>
          <w:tcBorders>
            <w:top w:val="nil"/>
            <w:left w:val="nil"/>
            <w:right w:val="nil"/>
          </w:tcBorders>
        </w:tcPr>
        <w:p w14:paraId="4F5A2F8D" w14:textId="77777777" w:rsidR="00F8622C" w:rsidRDefault="00F8622C" w:rsidP="00556C21">
          <w:pPr>
            <w:pStyle w:val="Brdtext"/>
            <w:jc w:val="center"/>
            <w:rPr>
              <w:rFonts w:ascii="Arial" w:hAnsi="Arial" w:cs="Arial"/>
              <w:b/>
              <w:bCs/>
              <w:lang w:val="en-US"/>
            </w:rPr>
          </w:pPr>
        </w:p>
        <w:p w14:paraId="51DF1734" w14:textId="77777777" w:rsidR="00F8622C" w:rsidRDefault="00F8622C" w:rsidP="00556C21">
          <w:pPr>
            <w:pStyle w:val="Brdtext"/>
            <w:jc w:val="center"/>
            <w:rPr>
              <w:lang w:val="en-US"/>
            </w:rPr>
          </w:pPr>
        </w:p>
      </w:tc>
      <w:tc>
        <w:tcPr>
          <w:tcW w:w="298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7689FDB4" w14:textId="77777777" w:rsidR="00F8622C" w:rsidRDefault="00F8622C" w:rsidP="00556C21">
          <w:pPr>
            <w:pStyle w:val="Brdtext"/>
            <w:rPr>
              <w:lang w:val="en-US"/>
            </w:rPr>
          </w:pPr>
        </w:p>
        <w:p w14:paraId="26D6DE19" w14:textId="77777777" w:rsidR="00F8622C" w:rsidRDefault="00F8622C" w:rsidP="008A0129">
          <w:pPr>
            <w:rPr>
              <w:noProof/>
              <w:lang w:val="en-US"/>
            </w:rPr>
          </w:pPr>
        </w:p>
      </w:tc>
    </w:tr>
    <w:tr w:rsidR="00F8622C" w14:paraId="4AAC84B5" w14:textId="77777777" w:rsidTr="00556C21">
      <w:trPr>
        <w:cantSplit/>
        <w:trHeight w:val="428"/>
      </w:trPr>
      <w:tc>
        <w:tcPr>
          <w:tcW w:w="2552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28C0BCA6" w14:textId="627D3272" w:rsidR="00F8622C" w:rsidRPr="00DB7F9F" w:rsidRDefault="00F8622C" w:rsidP="004A2701">
          <w:pPr>
            <w:pStyle w:val="Brdtext"/>
            <w:rPr>
              <w:noProof/>
              <w:sz w:val="20"/>
            </w:rPr>
          </w:pPr>
          <w:r w:rsidRPr="00DB7F9F">
            <w:rPr>
              <w:sz w:val="16"/>
            </w:rPr>
            <w:t>Uppdragsorganisation</w:t>
          </w:r>
          <w:r w:rsidRPr="00DB7F9F">
            <w:rPr>
              <w:sz w:val="16"/>
            </w:rPr>
            <w:br/>
          </w:r>
          <w:r w:rsidR="004A2701">
            <w:rPr>
              <w:rFonts w:ascii="Arial" w:hAnsi="Arial" w:cs="Arial"/>
              <w:b/>
              <w:bCs/>
              <w:sz w:val="18"/>
            </w:rPr>
            <w:t>Log Mtrldata</w:t>
          </w:r>
        </w:p>
      </w:tc>
      <w:tc>
        <w:tcPr>
          <w:tcW w:w="4108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0512064C" w14:textId="674EB0BB" w:rsidR="00F8622C" w:rsidRPr="001C37E4" w:rsidRDefault="00F8622C" w:rsidP="00556C21">
          <w:pPr>
            <w:pStyle w:val="Brdtext"/>
            <w:rPr>
              <w:rFonts w:ascii="Arial" w:hAnsi="Arial" w:cs="Arial"/>
              <w:b/>
              <w:bCs/>
              <w:sz w:val="18"/>
            </w:rPr>
          </w:pPr>
          <w:r w:rsidRPr="001C37E4">
            <w:rPr>
              <w:sz w:val="16"/>
            </w:rPr>
            <w:t>Titel</w:t>
          </w:r>
          <w:r w:rsidRPr="001C37E4">
            <w:rPr>
              <w:rFonts w:ascii="Arial" w:hAnsi="Arial" w:cs="Arial"/>
              <w:b/>
              <w:bCs/>
              <w:sz w:val="18"/>
            </w:rPr>
            <w:br/>
          </w:r>
          <w:sdt>
            <w:sdtPr>
              <w:rPr>
                <w:rFonts w:ascii="Arial" w:hAnsi="Arial" w:cs="Arial"/>
                <w:b/>
                <w:bCs/>
                <w:noProof/>
                <w:sz w:val="18"/>
              </w:rPr>
              <w:alias w:val="Titel"/>
              <w:tag w:val=""/>
              <w:id w:val="-701860406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161BC7">
                <w:rPr>
                  <w:rFonts w:ascii="Arial" w:hAnsi="Arial" w:cs="Arial"/>
                  <w:b/>
                  <w:bCs/>
                  <w:noProof/>
                  <w:sz w:val="18"/>
                </w:rPr>
                <w:t>Exempel på kravspecifikation för m</w:t>
              </w:r>
              <w:r w:rsidR="008A0129">
                <w:rPr>
                  <w:rFonts w:ascii="Arial" w:hAnsi="Arial" w:cs="Arial"/>
                  <w:b/>
                  <w:bCs/>
                  <w:noProof/>
                  <w:sz w:val="18"/>
                </w:rPr>
                <w:t>aterielpublikationer</w:t>
              </w:r>
            </w:sdtContent>
          </w:sdt>
        </w:p>
      </w:tc>
      <w:tc>
        <w:tcPr>
          <w:tcW w:w="2980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1F884ADB" w14:textId="7CFB475E" w:rsidR="00F8622C" w:rsidRDefault="00F8622C" w:rsidP="00556C21">
          <w:pPr>
            <w:pStyle w:val="Brdtext"/>
            <w:rPr>
              <w:noProof/>
              <w:lang w:val="en-US"/>
            </w:rPr>
          </w:pPr>
          <w:r>
            <w:rPr>
              <w:sz w:val="16"/>
              <w:lang w:val="en-US"/>
            </w:rPr>
            <w:t>Sid</w:t>
          </w:r>
          <w:r>
            <w:rPr>
              <w:sz w:val="16"/>
              <w:lang w:val="en-US"/>
            </w:rPr>
            <w:br/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sz w:val="18"/>
              <w:lang w:val="en-US"/>
            </w:rPr>
            <w:instrText xml:space="preserve"> PAGE </w:instrTex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separate"/>
          </w:r>
          <w:r w:rsidR="00725B5F">
            <w:rPr>
              <w:rFonts w:ascii="Arial" w:hAnsi="Arial" w:cs="Arial"/>
              <w:b/>
              <w:bCs/>
              <w:noProof/>
              <w:sz w:val="18"/>
              <w:lang w:val="en-US"/>
            </w:rPr>
            <w:t>1</w: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 xml:space="preserve"> (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instrText xml:space="preserve"> NUMPAGES </w:instrTex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separate"/>
          </w:r>
          <w:r w:rsidR="00725B5F">
            <w:rPr>
              <w:rFonts w:ascii="Arial" w:hAnsi="Arial" w:cs="Arial"/>
              <w:b/>
              <w:bCs/>
              <w:noProof/>
              <w:sz w:val="18"/>
              <w:lang w:val="en-US"/>
            </w:rPr>
            <w:t>5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>)</w:t>
          </w:r>
        </w:p>
      </w:tc>
    </w:tr>
    <w:tr w:rsidR="00F8622C" w:rsidRPr="00FB5C1A" w14:paraId="69EF735C" w14:textId="77777777" w:rsidTr="00556C21">
      <w:trPr>
        <w:cantSplit/>
        <w:trHeight w:val="424"/>
      </w:trPr>
      <w:tc>
        <w:tcPr>
          <w:tcW w:w="2552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76BE2BA" w14:textId="5EF3784C" w:rsidR="00F8622C" w:rsidRDefault="004A2701" w:rsidP="00556C21">
          <w:pPr>
            <w:pStyle w:val="Brdtext"/>
            <w:rPr>
              <w:sz w:val="16"/>
            </w:rPr>
          </w:pPr>
          <w:r>
            <w:rPr>
              <w:sz w:val="16"/>
            </w:rPr>
            <w:t>Ansvarig</w:t>
          </w:r>
        </w:p>
        <w:sdt>
          <w:sdtPr>
            <w:rPr>
              <w:rFonts w:ascii="Arial" w:hAnsi="Arial" w:cs="Arial"/>
              <w:b/>
              <w:bCs/>
              <w:sz w:val="18"/>
            </w:rPr>
            <w:alias w:val="Författare"/>
            <w:tag w:val=""/>
            <w:id w:val="355854529"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60E5E4A4" w14:textId="021ABEFF" w:rsidR="00F8622C" w:rsidRDefault="004A2701" w:rsidP="004A2701">
              <w:pPr>
                <w:pStyle w:val="Brdtext"/>
              </w:pPr>
              <w:r>
                <w:rPr>
                  <w:rFonts w:ascii="Arial" w:hAnsi="Arial" w:cs="Arial"/>
                  <w:b/>
                  <w:bCs/>
                  <w:sz w:val="18"/>
                </w:rPr>
                <w:t>Hanna Kallerhult-Idell</w:t>
              </w:r>
            </w:p>
          </w:sdtContent>
        </w:sdt>
      </w:tc>
      <w:tc>
        <w:tcPr>
          <w:tcW w:w="4108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E815712" w14:textId="77777777" w:rsidR="00F8622C" w:rsidRDefault="00F8622C" w:rsidP="00556C21">
          <w:pPr>
            <w:pStyle w:val="Brdtext"/>
            <w:rPr>
              <w:lang w:val="en-US"/>
            </w:rPr>
          </w:pPr>
        </w:p>
      </w:tc>
      <w:tc>
        <w:tcPr>
          <w:tcW w:w="2980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2F6322A" w14:textId="20896B06" w:rsidR="00F8622C" w:rsidRPr="001C37E4" w:rsidRDefault="00F8622C" w:rsidP="00161BC7">
          <w:pPr>
            <w:pStyle w:val="Brdtext"/>
            <w:rPr>
              <w:rFonts w:ascii="Arial" w:hAnsi="Arial" w:cs="Arial"/>
              <w:b/>
              <w:noProof/>
              <w:sz w:val="18"/>
              <w:szCs w:val="18"/>
              <w:lang w:val="en-US"/>
            </w:rPr>
          </w:pPr>
          <w:r>
            <w:rPr>
              <w:sz w:val="16"/>
              <w:lang w:val="en-US"/>
            </w:rPr>
            <w:t>Version</w:t>
          </w:r>
          <w:r>
            <w:rPr>
              <w:sz w:val="16"/>
              <w:lang w:val="en-US"/>
            </w:rPr>
            <w:br/>
          </w:r>
          <w:r w:rsidR="00161BC7">
            <w:rPr>
              <w:rFonts w:ascii="Arial" w:hAnsi="Arial" w:cs="Arial"/>
              <w:b/>
              <w:noProof/>
              <w:sz w:val="18"/>
              <w:szCs w:val="18"/>
              <w:lang w:val="en-US"/>
            </w:rPr>
            <w:t>1.0</w:t>
          </w:r>
        </w:p>
      </w:tc>
    </w:tr>
  </w:tbl>
  <w:p w14:paraId="2229853D" w14:textId="77777777" w:rsidR="00F8622C" w:rsidRDefault="00F8622C" w:rsidP="008A0129">
    <w:pPr>
      <w:pStyle w:val="Sidhuvud"/>
      <w:rPr>
        <w:lang w:val="en-US"/>
      </w:rPr>
    </w:pPr>
  </w:p>
  <w:p w14:paraId="2DE92F75" w14:textId="77777777" w:rsidR="00F8622C" w:rsidRDefault="00F8622C" w:rsidP="008A0129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A84EB20"/>
    <w:lvl w:ilvl="0">
      <w:start w:val="1"/>
      <w:numFmt w:val="decimal"/>
      <w:pStyle w:val="Punktlista1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042F2F58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47D6A45"/>
    <w:multiLevelType w:val="multilevel"/>
    <w:tmpl w:val="3F2E5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5732AA"/>
    <w:multiLevelType w:val="multilevel"/>
    <w:tmpl w:val="041D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" w15:restartNumberingAfterBreak="0">
    <w:nsid w:val="0F957888"/>
    <w:multiLevelType w:val="multilevel"/>
    <w:tmpl w:val="9078B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7B02FD"/>
    <w:multiLevelType w:val="hybridMultilevel"/>
    <w:tmpl w:val="8160CDAE"/>
    <w:lvl w:ilvl="0" w:tplc="FD507FBA">
      <w:start w:val="6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A4887"/>
    <w:multiLevelType w:val="hybridMultilevel"/>
    <w:tmpl w:val="38348D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77EDD"/>
    <w:multiLevelType w:val="multilevel"/>
    <w:tmpl w:val="4CAE0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BB6D19"/>
    <w:multiLevelType w:val="multilevel"/>
    <w:tmpl w:val="601A1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D97E50"/>
    <w:multiLevelType w:val="hybridMultilevel"/>
    <w:tmpl w:val="2D743E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E5EA9"/>
    <w:multiLevelType w:val="hybridMultilevel"/>
    <w:tmpl w:val="ABC41C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655F0C"/>
    <w:multiLevelType w:val="multilevel"/>
    <w:tmpl w:val="3738E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553605"/>
    <w:multiLevelType w:val="multilevel"/>
    <w:tmpl w:val="041D001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3" w15:restartNumberingAfterBreak="0">
    <w:nsid w:val="23FD4F73"/>
    <w:multiLevelType w:val="hybridMultilevel"/>
    <w:tmpl w:val="84649684"/>
    <w:lvl w:ilvl="0" w:tplc="041D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4" w15:restartNumberingAfterBreak="0">
    <w:nsid w:val="24EC2B23"/>
    <w:multiLevelType w:val="hybridMultilevel"/>
    <w:tmpl w:val="3CC816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DD375D"/>
    <w:multiLevelType w:val="multilevel"/>
    <w:tmpl w:val="CC8EE248"/>
    <w:lvl w:ilvl="0">
      <w:start w:val="1"/>
      <w:numFmt w:val="decimal"/>
      <w:lvlText w:val="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3.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3.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3.%1.%2.%3.%4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4">
      <w:start w:val="1"/>
      <w:numFmt w:val="decimal"/>
      <w:lvlText w:val="3.%1.%2.%3.%4.%5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5">
      <w:start w:val="1"/>
      <w:numFmt w:val="decimal"/>
      <w:lvlText w:val="3.%1.%2.%3.%4.%5.%6"/>
      <w:lvlJc w:val="left"/>
      <w:pPr>
        <w:tabs>
          <w:tab w:val="num" w:pos="180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28940236"/>
    <w:multiLevelType w:val="hybridMultilevel"/>
    <w:tmpl w:val="C084053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BF522D"/>
    <w:multiLevelType w:val="multilevel"/>
    <w:tmpl w:val="F198E2C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color w:val="auto"/>
        <w:sz w:val="28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."/>
      <w:lvlJc w:val="left"/>
      <w:pPr>
        <w:tabs>
          <w:tab w:val="num" w:pos="1843"/>
        </w:tabs>
        <w:ind w:left="1843" w:hanging="851"/>
      </w:pPr>
    </w:lvl>
    <w:lvl w:ilvl="3">
      <w:start w:val="1"/>
      <w:numFmt w:val="decimal"/>
      <w:lvlText w:val="%1.%2.%3.%4."/>
      <w:lvlJc w:val="left"/>
      <w:pPr>
        <w:tabs>
          <w:tab w:val="num" w:pos="2923"/>
        </w:tabs>
        <w:ind w:left="2410" w:hanging="567"/>
      </w:pPr>
    </w:lvl>
    <w:lvl w:ilvl="4">
      <w:start w:val="1"/>
      <w:numFmt w:val="decimal"/>
      <w:lvlText w:val="%1.%2.%3.%4.%5."/>
      <w:lvlJc w:val="left"/>
      <w:pPr>
        <w:tabs>
          <w:tab w:val="num" w:pos="3915"/>
        </w:tabs>
        <w:ind w:left="3686" w:hanging="851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</w:lvl>
  </w:abstractNum>
  <w:abstractNum w:abstractNumId="18" w15:restartNumberingAfterBreak="0">
    <w:nsid w:val="2DFF595C"/>
    <w:multiLevelType w:val="hybridMultilevel"/>
    <w:tmpl w:val="E634D8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9523A6"/>
    <w:multiLevelType w:val="hybridMultilevel"/>
    <w:tmpl w:val="831C36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2A652E"/>
    <w:multiLevelType w:val="multilevel"/>
    <w:tmpl w:val="4FC49C64"/>
    <w:lvl w:ilvl="0">
      <w:start w:val="1"/>
      <w:numFmt w:val="decimal"/>
      <w:pStyle w:val="Skall-kravV"/>
      <w:lvlText w:val="V:%1"/>
      <w:lvlJc w:val="left"/>
      <w:pPr>
        <w:ind w:left="644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stycke1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9FF2323"/>
    <w:multiLevelType w:val="multilevel"/>
    <w:tmpl w:val="611AB414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3AE22E79"/>
    <w:multiLevelType w:val="multilevel"/>
    <w:tmpl w:val="25DCF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D953304"/>
    <w:multiLevelType w:val="multilevel"/>
    <w:tmpl w:val="C128B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F0E35B5"/>
    <w:multiLevelType w:val="hybridMultilevel"/>
    <w:tmpl w:val="39C6A9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DD3D03"/>
    <w:multiLevelType w:val="multilevel"/>
    <w:tmpl w:val="A372D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7E430AF"/>
    <w:multiLevelType w:val="hybridMultilevel"/>
    <w:tmpl w:val="C1322B7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941DC7"/>
    <w:multiLevelType w:val="hybridMultilevel"/>
    <w:tmpl w:val="28FE155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C34EDB"/>
    <w:multiLevelType w:val="multilevel"/>
    <w:tmpl w:val="D616C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F7F72DE"/>
    <w:multiLevelType w:val="hybridMultilevel"/>
    <w:tmpl w:val="0460250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23599B"/>
    <w:multiLevelType w:val="hybridMultilevel"/>
    <w:tmpl w:val="52EEEE76"/>
    <w:lvl w:ilvl="0" w:tplc="AA14559A">
      <w:start w:val="1"/>
      <w:numFmt w:val="decimal"/>
      <w:pStyle w:val="figurtext"/>
      <w:lvlText w:val="Figure %1."/>
      <w:lvlJc w:val="left"/>
      <w:pPr>
        <w:tabs>
          <w:tab w:val="num" w:pos="2367"/>
        </w:tabs>
        <w:ind w:left="927" w:hanging="360"/>
      </w:pPr>
      <w:rPr>
        <w:rFonts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1" w15:restartNumberingAfterBreak="0">
    <w:nsid w:val="52BD66C9"/>
    <w:multiLevelType w:val="multilevel"/>
    <w:tmpl w:val="ED8CC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3884729"/>
    <w:multiLevelType w:val="hybridMultilevel"/>
    <w:tmpl w:val="C084053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013708"/>
    <w:multiLevelType w:val="hybridMultilevel"/>
    <w:tmpl w:val="FAD8F7AA"/>
    <w:lvl w:ilvl="0" w:tplc="171E2696">
      <w:start w:val="1"/>
      <w:numFmt w:val="decimal"/>
      <w:pStyle w:val="Numreradlista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D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imes New Roman" w:hint="default"/>
      </w:rPr>
    </w:lvl>
    <w:lvl w:ilvl="2" w:tplc="041D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34" w15:restartNumberingAfterBreak="0">
    <w:nsid w:val="5DE574C8"/>
    <w:multiLevelType w:val="multilevel"/>
    <w:tmpl w:val="DE1A3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1B94F46"/>
    <w:multiLevelType w:val="hybridMultilevel"/>
    <w:tmpl w:val="FDF40160"/>
    <w:lvl w:ilvl="0" w:tplc="041D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D0019">
      <w:start w:val="1"/>
      <w:numFmt w:val="lowerLetter"/>
      <w:lvlText w:val="%2."/>
      <w:lvlJc w:val="left"/>
      <w:pPr>
        <w:ind w:left="2149" w:hanging="360"/>
      </w:pPr>
    </w:lvl>
    <w:lvl w:ilvl="2" w:tplc="041D001B" w:tentative="1">
      <w:start w:val="1"/>
      <w:numFmt w:val="lowerRoman"/>
      <w:lvlText w:val="%3."/>
      <w:lvlJc w:val="right"/>
      <w:pPr>
        <w:ind w:left="2869" w:hanging="180"/>
      </w:pPr>
    </w:lvl>
    <w:lvl w:ilvl="3" w:tplc="041D000F">
      <w:start w:val="1"/>
      <w:numFmt w:val="decimal"/>
      <w:lvlText w:val="%4."/>
      <w:lvlJc w:val="left"/>
      <w:pPr>
        <w:ind w:left="3589" w:hanging="360"/>
      </w:pPr>
    </w:lvl>
    <w:lvl w:ilvl="4" w:tplc="041D0019" w:tentative="1">
      <w:start w:val="1"/>
      <w:numFmt w:val="lowerLetter"/>
      <w:lvlText w:val="%5."/>
      <w:lvlJc w:val="left"/>
      <w:pPr>
        <w:ind w:left="4309" w:hanging="360"/>
      </w:pPr>
    </w:lvl>
    <w:lvl w:ilvl="5" w:tplc="041D001B" w:tentative="1">
      <w:start w:val="1"/>
      <w:numFmt w:val="lowerRoman"/>
      <w:lvlText w:val="%6."/>
      <w:lvlJc w:val="right"/>
      <w:pPr>
        <w:ind w:left="5029" w:hanging="180"/>
      </w:pPr>
    </w:lvl>
    <w:lvl w:ilvl="6" w:tplc="041D000F" w:tentative="1">
      <w:start w:val="1"/>
      <w:numFmt w:val="decimal"/>
      <w:lvlText w:val="%7."/>
      <w:lvlJc w:val="left"/>
      <w:pPr>
        <w:ind w:left="5749" w:hanging="360"/>
      </w:pPr>
    </w:lvl>
    <w:lvl w:ilvl="7" w:tplc="041D0019" w:tentative="1">
      <w:start w:val="1"/>
      <w:numFmt w:val="lowerLetter"/>
      <w:lvlText w:val="%8."/>
      <w:lvlJc w:val="left"/>
      <w:pPr>
        <w:ind w:left="6469" w:hanging="360"/>
      </w:pPr>
    </w:lvl>
    <w:lvl w:ilvl="8" w:tplc="041D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2453BF6"/>
    <w:multiLevelType w:val="hybridMultilevel"/>
    <w:tmpl w:val="18D640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2A10DB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3B25E28"/>
    <w:multiLevelType w:val="multilevel"/>
    <w:tmpl w:val="041D001F"/>
    <w:styleLink w:val="Formatmall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64F66BD6"/>
    <w:multiLevelType w:val="hybridMultilevel"/>
    <w:tmpl w:val="6D5E1F00"/>
    <w:lvl w:ilvl="0" w:tplc="FD507FBA">
      <w:start w:val="6"/>
      <w:numFmt w:val="bullet"/>
      <w:lvlText w:val="-"/>
      <w:lvlJc w:val="left"/>
      <w:pPr>
        <w:ind w:left="144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AF75BBB"/>
    <w:multiLevelType w:val="hybridMultilevel"/>
    <w:tmpl w:val="E30496A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971187"/>
    <w:multiLevelType w:val="hybridMultilevel"/>
    <w:tmpl w:val="470E6B5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01646C"/>
    <w:multiLevelType w:val="hybridMultilevel"/>
    <w:tmpl w:val="092AE392"/>
    <w:lvl w:ilvl="0" w:tplc="47001850">
      <w:start w:val="1"/>
      <w:numFmt w:val="decimal"/>
      <w:pStyle w:val="Ska"/>
      <w:lvlText w:val="S.%1"/>
      <w:lvlJc w:val="left"/>
      <w:pPr>
        <w:ind w:left="36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48F5938"/>
    <w:multiLevelType w:val="multilevel"/>
    <w:tmpl w:val="E94A7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6307403"/>
    <w:multiLevelType w:val="multilevel"/>
    <w:tmpl w:val="EED4D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A3B6936"/>
    <w:multiLevelType w:val="hybridMultilevel"/>
    <w:tmpl w:val="090EA094"/>
    <w:lvl w:ilvl="0" w:tplc="FD507FBA">
      <w:start w:val="6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FD507FBA">
      <w:start w:val="6"/>
      <w:numFmt w:val="bullet"/>
      <w:lvlText w:val="-"/>
      <w:lvlJc w:val="left"/>
      <w:pPr>
        <w:ind w:left="1440" w:hanging="360"/>
      </w:pPr>
      <w:rPr>
        <w:rFonts w:ascii="Garamond" w:eastAsia="Times New Roman" w:hAnsi="Garamond" w:cs="Times New Roman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1F1254"/>
    <w:multiLevelType w:val="hybridMultilevel"/>
    <w:tmpl w:val="0136DD4A"/>
    <w:lvl w:ilvl="0" w:tplc="692643E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i w:val="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6F785D"/>
    <w:multiLevelType w:val="hybridMultilevel"/>
    <w:tmpl w:val="A594B1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3"/>
    <w:lvlOverride w:ilvl="0">
      <w:startOverride w:val="1"/>
    </w:lvlOverride>
  </w:num>
  <w:num w:numId="3">
    <w:abstractNumId w:val="15"/>
  </w:num>
  <w:num w:numId="4">
    <w:abstractNumId w:val="3"/>
  </w:num>
  <w:num w:numId="5">
    <w:abstractNumId w:val="38"/>
  </w:num>
  <w:num w:numId="6">
    <w:abstractNumId w:val="25"/>
  </w:num>
  <w:num w:numId="7">
    <w:abstractNumId w:val="28"/>
  </w:num>
  <w:num w:numId="8">
    <w:abstractNumId w:val="44"/>
  </w:num>
  <w:num w:numId="9">
    <w:abstractNumId w:val="7"/>
  </w:num>
  <w:num w:numId="10">
    <w:abstractNumId w:val="8"/>
  </w:num>
  <w:num w:numId="11">
    <w:abstractNumId w:val="31"/>
  </w:num>
  <w:num w:numId="12">
    <w:abstractNumId w:val="2"/>
  </w:num>
  <w:num w:numId="13">
    <w:abstractNumId w:val="23"/>
  </w:num>
  <w:num w:numId="14">
    <w:abstractNumId w:val="34"/>
  </w:num>
  <w:num w:numId="15">
    <w:abstractNumId w:val="22"/>
  </w:num>
  <w:num w:numId="16">
    <w:abstractNumId w:val="4"/>
  </w:num>
  <w:num w:numId="17">
    <w:abstractNumId w:val="11"/>
  </w:num>
  <w:num w:numId="18">
    <w:abstractNumId w:val="43"/>
  </w:num>
  <w:num w:numId="19">
    <w:abstractNumId w:val="14"/>
  </w:num>
  <w:num w:numId="20">
    <w:abstractNumId w:val="47"/>
  </w:num>
  <w:num w:numId="21">
    <w:abstractNumId w:val="29"/>
  </w:num>
  <w:num w:numId="22">
    <w:abstractNumId w:val="19"/>
  </w:num>
  <w:num w:numId="23">
    <w:abstractNumId w:val="6"/>
  </w:num>
  <w:num w:numId="24">
    <w:abstractNumId w:val="41"/>
  </w:num>
  <w:num w:numId="25">
    <w:abstractNumId w:val="36"/>
  </w:num>
  <w:num w:numId="26">
    <w:abstractNumId w:val="10"/>
  </w:num>
  <w:num w:numId="27">
    <w:abstractNumId w:val="27"/>
  </w:num>
  <w:num w:numId="28">
    <w:abstractNumId w:val="24"/>
  </w:num>
  <w:num w:numId="29">
    <w:abstractNumId w:val="18"/>
  </w:num>
  <w:num w:numId="30">
    <w:abstractNumId w:val="26"/>
  </w:num>
  <w:num w:numId="31">
    <w:abstractNumId w:val="40"/>
  </w:num>
  <w:num w:numId="32">
    <w:abstractNumId w:val="9"/>
  </w:num>
  <w:num w:numId="33">
    <w:abstractNumId w:val="21"/>
  </w:num>
  <w:num w:numId="34">
    <w:abstractNumId w:val="17"/>
  </w:num>
  <w:num w:numId="35">
    <w:abstractNumId w:val="37"/>
  </w:num>
  <w:num w:numId="36">
    <w:abstractNumId w:val="12"/>
  </w:num>
  <w:num w:numId="37">
    <w:abstractNumId w:val="1"/>
  </w:num>
  <w:num w:numId="38">
    <w:abstractNumId w:val="46"/>
  </w:num>
  <w:num w:numId="39">
    <w:abstractNumId w:val="5"/>
  </w:num>
  <w:num w:numId="40">
    <w:abstractNumId w:val="32"/>
  </w:num>
  <w:num w:numId="41">
    <w:abstractNumId w:val="39"/>
  </w:num>
  <w:num w:numId="42">
    <w:abstractNumId w:val="45"/>
  </w:num>
  <w:num w:numId="43">
    <w:abstractNumId w:val="16"/>
  </w:num>
  <w:num w:numId="44">
    <w:abstractNumId w:val="0"/>
  </w:num>
  <w:num w:numId="45">
    <w:abstractNumId w:val="42"/>
  </w:num>
  <w:num w:numId="46">
    <w:abstractNumId w:val="20"/>
  </w:num>
  <w:num w:numId="47">
    <w:abstractNumId w:val="13"/>
  </w:num>
  <w:num w:numId="48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TrueTypeFonts/>
  <w:hideSpellingErrors/>
  <w:hideGrammaticalErrors/>
  <w:activeWritingStyle w:appName="MSWord" w:lang="en-GB" w:vendorID="64" w:dllVersion="131078" w:nlCheck="1" w:checkStyle="1"/>
  <w:activeWritingStyle w:appName="MSWord" w:lang="en-GB" w:vendorID="64" w:dllVersion="131077" w:nlCheck="1" w:checkStyle="1"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sv-SE" w:vendorID="0" w:dllVersion="512" w:checkStyle="1"/>
  <w:activeWritingStyle w:appName="MSWord" w:lang="sv-SE" w:vendorID="666" w:dllVersion="513" w:checkStyle="1"/>
  <w:activeWritingStyle w:appName="MSWord" w:lang="sv-SE" w:vendorID="22" w:dllVersion="513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2253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ffLineKey" w:val="38144.38957"/>
  </w:docVars>
  <w:rsids>
    <w:rsidRoot w:val="008A0129"/>
    <w:rsid w:val="00000B8F"/>
    <w:rsid w:val="000134BA"/>
    <w:rsid w:val="00013734"/>
    <w:rsid w:val="00016381"/>
    <w:rsid w:val="0002262D"/>
    <w:rsid w:val="0003148A"/>
    <w:rsid w:val="0003302C"/>
    <w:rsid w:val="000369C2"/>
    <w:rsid w:val="000561F3"/>
    <w:rsid w:val="0006734A"/>
    <w:rsid w:val="00074200"/>
    <w:rsid w:val="00080F84"/>
    <w:rsid w:val="000936BB"/>
    <w:rsid w:val="0009684D"/>
    <w:rsid w:val="000E08C3"/>
    <w:rsid w:val="000E18F3"/>
    <w:rsid w:val="00101D92"/>
    <w:rsid w:val="001252F0"/>
    <w:rsid w:val="0013639C"/>
    <w:rsid w:val="00161BC7"/>
    <w:rsid w:val="00166354"/>
    <w:rsid w:val="00176C17"/>
    <w:rsid w:val="00182381"/>
    <w:rsid w:val="00192E7B"/>
    <w:rsid w:val="001A322B"/>
    <w:rsid w:val="001B2378"/>
    <w:rsid w:val="001B56F7"/>
    <w:rsid w:val="001C1C8B"/>
    <w:rsid w:val="001C2EB1"/>
    <w:rsid w:val="001C37E4"/>
    <w:rsid w:val="001D5D98"/>
    <w:rsid w:val="001E16ED"/>
    <w:rsid w:val="001E5682"/>
    <w:rsid w:val="001F5DB0"/>
    <w:rsid w:val="002046FA"/>
    <w:rsid w:val="00235CB9"/>
    <w:rsid w:val="00240797"/>
    <w:rsid w:val="002438DA"/>
    <w:rsid w:val="00251C80"/>
    <w:rsid w:val="00253296"/>
    <w:rsid w:val="00270B90"/>
    <w:rsid w:val="002721FA"/>
    <w:rsid w:val="00277314"/>
    <w:rsid w:val="002819EA"/>
    <w:rsid w:val="00282D46"/>
    <w:rsid w:val="0029113B"/>
    <w:rsid w:val="002A03A8"/>
    <w:rsid w:val="002A545F"/>
    <w:rsid w:val="002A5678"/>
    <w:rsid w:val="002A685C"/>
    <w:rsid w:val="002A7296"/>
    <w:rsid w:val="002B360D"/>
    <w:rsid w:val="002B71A5"/>
    <w:rsid w:val="002C07CD"/>
    <w:rsid w:val="002D2D3C"/>
    <w:rsid w:val="002D3514"/>
    <w:rsid w:val="002D5F0A"/>
    <w:rsid w:val="002D7BC7"/>
    <w:rsid w:val="00302E47"/>
    <w:rsid w:val="00303D01"/>
    <w:rsid w:val="00315E25"/>
    <w:rsid w:val="00325750"/>
    <w:rsid w:val="00326071"/>
    <w:rsid w:val="003343D9"/>
    <w:rsid w:val="00337DDE"/>
    <w:rsid w:val="00342411"/>
    <w:rsid w:val="003452BB"/>
    <w:rsid w:val="00345555"/>
    <w:rsid w:val="00371645"/>
    <w:rsid w:val="003818D8"/>
    <w:rsid w:val="00382589"/>
    <w:rsid w:val="003847A5"/>
    <w:rsid w:val="003A176D"/>
    <w:rsid w:val="003A24BA"/>
    <w:rsid w:val="003B514D"/>
    <w:rsid w:val="003C3283"/>
    <w:rsid w:val="003D5985"/>
    <w:rsid w:val="003F37B0"/>
    <w:rsid w:val="003F4B92"/>
    <w:rsid w:val="004010C3"/>
    <w:rsid w:val="004027C2"/>
    <w:rsid w:val="0040562E"/>
    <w:rsid w:val="00405C3D"/>
    <w:rsid w:val="0042017E"/>
    <w:rsid w:val="004245BA"/>
    <w:rsid w:val="00464EA5"/>
    <w:rsid w:val="00475423"/>
    <w:rsid w:val="0048643A"/>
    <w:rsid w:val="00495622"/>
    <w:rsid w:val="004A2701"/>
    <w:rsid w:val="004B1FA3"/>
    <w:rsid w:val="004D06DB"/>
    <w:rsid w:val="004E75DC"/>
    <w:rsid w:val="004E7DB0"/>
    <w:rsid w:val="004F136B"/>
    <w:rsid w:val="004F5F27"/>
    <w:rsid w:val="00503E5C"/>
    <w:rsid w:val="005131A5"/>
    <w:rsid w:val="00514E52"/>
    <w:rsid w:val="00515A38"/>
    <w:rsid w:val="00517549"/>
    <w:rsid w:val="00532266"/>
    <w:rsid w:val="005376F9"/>
    <w:rsid w:val="00543D1E"/>
    <w:rsid w:val="0054511E"/>
    <w:rsid w:val="005736FC"/>
    <w:rsid w:val="00573CB5"/>
    <w:rsid w:val="00580607"/>
    <w:rsid w:val="00584491"/>
    <w:rsid w:val="005863CF"/>
    <w:rsid w:val="00587D1A"/>
    <w:rsid w:val="0059643E"/>
    <w:rsid w:val="005A44EC"/>
    <w:rsid w:val="005B2495"/>
    <w:rsid w:val="005B6E25"/>
    <w:rsid w:val="005C5AE5"/>
    <w:rsid w:val="005C6DA8"/>
    <w:rsid w:val="005C6F0D"/>
    <w:rsid w:val="005D470D"/>
    <w:rsid w:val="005D6867"/>
    <w:rsid w:val="005D7C81"/>
    <w:rsid w:val="005E4430"/>
    <w:rsid w:val="005E6C1C"/>
    <w:rsid w:val="005F145B"/>
    <w:rsid w:val="005F42FA"/>
    <w:rsid w:val="005F7572"/>
    <w:rsid w:val="00610C8B"/>
    <w:rsid w:val="00617FE3"/>
    <w:rsid w:val="00620BB7"/>
    <w:rsid w:val="00633D3E"/>
    <w:rsid w:val="00633E0D"/>
    <w:rsid w:val="00634B3D"/>
    <w:rsid w:val="00635289"/>
    <w:rsid w:val="00660012"/>
    <w:rsid w:val="00664B7C"/>
    <w:rsid w:val="0067108A"/>
    <w:rsid w:val="00675168"/>
    <w:rsid w:val="0068118E"/>
    <w:rsid w:val="006C15B1"/>
    <w:rsid w:val="006D25E2"/>
    <w:rsid w:val="006D4165"/>
    <w:rsid w:val="006D5F56"/>
    <w:rsid w:val="006E5F0D"/>
    <w:rsid w:val="007032FE"/>
    <w:rsid w:val="0070413A"/>
    <w:rsid w:val="0070468E"/>
    <w:rsid w:val="0070516E"/>
    <w:rsid w:val="0070666C"/>
    <w:rsid w:val="00712D58"/>
    <w:rsid w:val="00713926"/>
    <w:rsid w:val="00725567"/>
    <w:rsid w:val="00725B5F"/>
    <w:rsid w:val="00730201"/>
    <w:rsid w:val="007303AF"/>
    <w:rsid w:val="00734355"/>
    <w:rsid w:val="00737258"/>
    <w:rsid w:val="0074246F"/>
    <w:rsid w:val="00745A82"/>
    <w:rsid w:val="00762365"/>
    <w:rsid w:val="007630BE"/>
    <w:rsid w:val="00770EAA"/>
    <w:rsid w:val="0078233C"/>
    <w:rsid w:val="00783D05"/>
    <w:rsid w:val="007852BA"/>
    <w:rsid w:val="00793B35"/>
    <w:rsid w:val="007A01C5"/>
    <w:rsid w:val="007A0A5A"/>
    <w:rsid w:val="007C20B8"/>
    <w:rsid w:val="007E4ED8"/>
    <w:rsid w:val="007E746B"/>
    <w:rsid w:val="008013C7"/>
    <w:rsid w:val="0080498B"/>
    <w:rsid w:val="008052AC"/>
    <w:rsid w:val="00812F35"/>
    <w:rsid w:val="00813706"/>
    <w:rsid w:val="008157F2"/>
    <w:rsid w:val="00822437"/>
    <w:rsid w:val="00824936"/>
    <w:rsid w:val="00835417"/>
    <w:rsid w:val="0083613B"/>
    <w:rsid w:val="0083782A"/>
    <w:rsid w:val="00856E88"/>
    <w:rsid w:val="008637F9"/>
    <w:rsid w:val="0089715E"/>
    <w:rsid w:val="008973AD"/>
    <w:rsid w:val="008A0129"/>
    <w:rsid w:val="008A2EFD"/>
    <w:rsid w:val="008A5B4B"/>
    <w:rsid w:val="008A72D9"/>
    <w:rsid w:val="008B2473"/>
    <w:rsid w:val="008B3695"/>
    <w:rsid w:val="008C0181"/>
    <w:rsid w:val="008C4FC5"/>
    <w:rsid w:val="008C604D"/>
    <w:rsid w:val="008D69DA"/>
    <w:rsid w:val="008E0F28"/>
    <w:rsid w:val="008E6987"/>
    <w:rsid w:val="00903648"/>
    <w:rsid w:val="009061FF"/>
    <w:rsid w:val="00914EDF"/>
    <w:rsid w:val="00932158"/>
    <w:rsid w:val="009402A9"/>
    <w:rsid w:val="00943E19"/>
    <w:rsid w:val="0094488A"/>
    <w:rsid w:val="00945099"/>
    <w:rsid w:val="00976441"/>
    <w:rsid w:val="00976CA0"/>
    <w:rsid w:val="00995018"/>
    <w:rsid w:val="009968F4"/>
    <w:rsid w:val="009E01D5"/>
    <w:rsid w:val="009E1428"/>
    <w:rsid w:val="009E2FFB"/>
    <w:rsid w:val="009E33C1"/>
    <w:rsid w:val="009E734F"/>
    <w:rsid w:val="00A02696"/>
    <w:rsid w:val="00A067EF"/>
    <w:rsid w:val="00A322C0"/>
    <w:rsid w:val="00A43D97"/>
    <w:rsid w:val="00A62BAC"/>
    <w:rsid w:val="00A6628F"/>
    <w:rsid w:val="00A748F9"/>
    <w:rsid w:val="00A753A3"/>
    <w:rsid w:val="00A81C36"/>
    <w:rsid w:val="00A84F1F"/>
    <w:rsid w:val="00A94031"/>
    <w:rsid w:val="00A97DE2"/>
    <w:rsid w:val="00AB3DBA"/>
    <w:rsid w:val="00AB627D"/>
    <w:rsid w:val="00AC1688"/>
    <w:rsid w:val="00AC2463"/>
    <w:rsid w:val="00AC2F25"/>
    <w:rsid w:val="00AD5668"/>
    <w:rsid w:val="00AE2D77"/>
    <w:rsid w:val="00AF75A9"/>
    <w:rsid w:val="00B02057"/>
    <w:rsid w:val="00B26445"/>
    <w:rsid w:val="00B33488"/>
    <w:rsid w:val="00B34240"/>
    <w:rsid w:val="00B402D1"/>
    <w:rsid w:val="00B56AC0"/>
    <w:rsid w:val="00B6123C"/>
    <w:rsid w:val="00B814E8"/>
    <w:rsid w:val="00B85A52"/>
    <w:rsid w:val="00B91B23"/>
    <w:rsid w:val="00B93A49"/>
    <w:rsid w:val="00BA1AAA"/>
    <w:rsid w:val="00BB26B8"/>
    <w:rsid w:val="00BB7CFF"/>
    <w:rsid w:val="00BC106E"/>
    <w:rsid w:val="00BD37D8"/>
    <w:rsid w:val="00BE150E"/>
    <w:rsid w:val="00BE717E"/>
    <w:rsid w:val="00C012E4"/>
    <w:rsid w:val="00C06A2A"/>
    <w:rsid w:val="00C13BE2"/>
    <w:rsid w:val="00C415EE"/>
    <w:rsid w:val="00C46A6E"/>
    <w:rsid w:val="00C50E76"/>
    <w:rsid w:val="00C532A9"/>
    <w:rsid w:val="00C73824"/>
    <w:rsid w:val="00C75417"/>
    <w:rsid w:val="00C82CE9"/>
    <w:rsid w:val="00C8406A"/>
    <w:rsid w:val="00C950FB"/>
    <w:rsid w:val="00C95DE7"/>
    <w:rsid w:val="00CA265D"/>
    <w:rsid w:val="00CB0764"/>
    <w:rsid w:val="00CE099D"/>
    <w:rsid w:val="00CE5018"/>
    <w:rsid w:val="00D15C66"/>
    <w:rsid w:val="00D30371"/>
    <w:rsid w:val="00D32CB8"/>
    <w:rsid w:val="00D3731E"/>
    <w:rsid w:val="00D41220"/>
    <w:rsid w:val="00D41F72"/>
    <w:rsid w:val="00D43407"/>
    <w:rsid w:val="00D46686"/>
    <w:rsid w:val="00D537D0"/>
    <w:rsid w:val="00D576EA"/>
    <w:rsid w:val="00D57C99"/>
    <w:rsid w:val="00D75779"/>
    <w:rsid w:val="00D83C46"/>
    <w:rsid w:val="00D85FA2"/>
    <w:rsid w:val="00D86AAB"/>
    <w:rsid w:val="00DA0845"/>
    <w:rsid w:val="00DA7D43"/>
    <w:rsid w:val="00DB7F9F"/>
    <w:rsid w:val="00DC1AFE"/>
    <w:rsid w:val="00DD6FE5"/>
    <w:rsid w:val="00DE569F"/>
    <w:rsid w:val="00DF23BD"/>
    <w:rsid w:val="00DF7883"/>
    <w:rsid w:val="00E11AAB"/>
    <w:rsid w:val="00E13F47"/>
    <w:rsid w:val="00E253F8"/>
    <w:rsid w:val="00E25D0A"/>
    <w:rsid w:val="00E31E5B"/>
    <w:rsid w:val="00E34DDF"/>
    <w:rsid w:val="00E36CF9"/>
    <w:rsid w:val="00E412D1"/>
    <w:rsid w:val="00E427F7"/>
    <w:rsid w:val="00E54DC6"/>
    <w:rsid w:val="00E564DC"/>
    <w:rsid w:val="00E70711"/>
    <w:rsid w:val="00E81A1C"/>
    <w:rsid w:val="00E90BC0"/>
    <w:rsid w:val="00E9477D"/>
    <w:rsid w:val="00E961A3"/>
    <w:rsid w:val="00EA1D52"/>
    <w:rsid w:val="00EB0724"/>
    <w:rsid w:val="00EB1885"/>
    <w:rsid w:val="00EB5AAC"/>
    <w:rsid w:val="00ED50F9"/>
    <w:rsid w:val="00ED5F39"/>
    <w:rsid w:val="00EE5557"/>
    <w:rsid w:val="00EF2046"/>
    <w:rsid w:val="00F01614"/>
    <w:rsid w:val="00F0425E"/>
    <w:rsid w:val="00F12067"/>
    <w:rsid w:val="00F269DA"/>
    <w:rsid w:val="00F40285"/>
    <w:rsid w:val="00F449FC"/>
    <w:rsid w:val="00F51968"/>
    <w:rsid w:val="00F534F3"/>
    <w:rsid w:val="00F62FB9"/>
    <w:rsid w:val="00F65B0F"/>
    <w:rsid w:val="00F812D9"/>
    <w:rsid w:val="00F833DE"/>
    <w:rsid w:val="00F83B82"/>
    <w:rsid w:val="00F8622C"/>
    <w:rsid w:val="00FA1CF1"/>
    <w:rsid w:val="00FA2633"/>
    <w:rsid w:val="00FA5084"/>
    <w:rsid w:val="00FB02B0"/>
    <w:rsid w:val="00FB0CEF"/>
    <w:rsid w:val="00FB22EE"/>
    <w:rsid w:val="00FB2AE7"/>
    <w:rsid w:val="00FB5C1A"/>
    <w:rsid w:val="00FB5D42"/>
    <w:rsid w:val="00FC5D1E"/>
    <w:rsid w:val="00FC5F40"/>
    <w:rsid w:val="00FC669E"/>
    <w:rsid w:val="00FE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1"/>
    <o:shapelayout v:ext="edit">
      <o:idmap v:ext="edit" data="1"/>
    </o:shapelayout>
  </w:shapeDefaults>
  <w:decimalSymbol w:val=","/>
  <w:listSeparator w:val=";"/>
  <w14:docId w14:val="59ABBE4B"/>
  <w15:docId w15:val="{7B0546D1-DA37-46A2-B13B-D3D03F1E5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0129"/>
    <w:rPr>
      <w:rFonts w:ascii="Verdana" w:hAnsi="Verdana"/>
    </w:rPr>
  </w:style>
  <w:style w:type="paragraph" w:styleId="Rubrik1">
    <w:name w:val="heading 1"/>
    <w:basedOn w:val="Normal"/>
    <w:next w:val="Normal"/>
    <w:link w:val="Rubrik1Char"/>
    <w:uiPriority w:val="9"/>
    <w:qFormat/>
    <w:rsid w:val="00D86AAB"/>
    <w:pPr>
      <w:keepNext/>
      <w:keepLines/>
      <w:pageBreakBefore/>
      <w:widowControl w:val="0"/>
      <w:numPr>
        <w:numId w:val="33"/>
      </w:numPr>
      <w:spacing w:before="360" w:after="120"/>
      <w:outlineLvl w:val="0"/>
    </w:pPr>
    <w:rPr>
      <w:rFonts w:ascii="Arial" w:hAnsi="Arial"/>
      <w:b/>
      <w:sz w:val="32"/>
      <w:lang w:val="en-US"/>
    </w:rPr>
  </w:style>
  <w:style w:type="paragraph" w:styleId="Rubrik2">
    <w:name w:val="heading 2"/>
    <w:basedOn w:val="Normal"/>
    <w:next w:val="Normal"/>
    <w:link w:val="Rubrik2Char"/>
    <w:uiPriority w:val="9"/>
    <w:qFormat/>
    <w:rsid w:val="009061FF"/>
    <w:pPr>
      <w:keepNext/>
      <w:keepLines/>
      <w:widowControl w:val="0"/>
      <w:numPr>
        <w:ilvl w:val="1"/>
        <w:numId w:val="33"/>
      </w:numPr>
      <w:spacing w:before="120" w:after="120"/>
      <w:outlineLvl w:val="1"/>
    </w:pPr>
    <w:rPr>
      <w:rFonts w:ascii="Arial" w:hAnsi="Arial"/>
      <w:b/>
      <w:sz w:val="28"/>
      <w:lang w:val="en-GB"/>
    </w:rPr>
  </w:style>
  <w:style w:type="paragraph" w:styleId="Rubrik3">
    <w:name w:val="heading 3"/>
    <w:basedOn w:val="Normal"/>
    <w:next w:val="Normal"/>
    <w:link w:val="Rubrik3Char"/>
    <w:uiPriority w:val="9"/>
    <w:qFormat/>
    <w:rsid w:val="009061FF"/>
    <w:pPr>
      <w:keepNext/>
      <w:keepLines/>
      <w:widowControl w:val="0"/>
      <w:numPr>
        <w:ilvl w:val="2"/>
        <w:numId w:val="33"/>
      </w:numPr>
      <w:spacing w:before="60" w:after="120"/>
      <w:outlineLvl w:val="2"/>
    </w:pPr>
    <w:rPr>
      <w:rFonts w:ascii="Arial" w:hAnsi="Arial"/>
      <w:b/>
      <w:lang w:val="en-GB"/>
    </w:rPr>
  </w:style>
  <w:style w:type="paragraph" w:styleId="Rubrik4">
    <w:name w:val="heading 4"/>
    <w:basedOn w:val="Normal"/>
    <w:next w:val="Normal"/>
    <w:link w:val="Rubrik4Char"/>
    <w:uiPriority w:val="9"/>
    <w:qFormat/>
    <w:rsid w:val="009061FF"/>
    <w:pPr>
      <w:keepNext/>
      <w:keepLines/>
      <w:widowControl w:val="0"/>
      <w:numPr>
        <w:ilvl w:val="3"/>
        <w:numId w:val="33"/>
      </w:numPr>
      <w:spacing w:before="120" w:after="120"/>
      <w:outlineLvl w:val="3"/>
    </w:pPr>
    <w:rPr>
      <w:rFonts w:ascii="Arial" w:hAnsi="Arial"/>
      <w:bCs/>
      <w:lang w:val="en-GB"/>
    </w:rPr>
  </w:style>
  <w:style w:type="paragraph" w:styleId="Rubrik5">
    <w:name w:val="heading 5"/>
    <w:basedOn w:val="Normal"/>
    <w:next w:val="Normal"/>
    <w:link w:val="Rubrik5Char"/>
    <w:uiPriority w:val="9"/>
    <w:qFormat/>
    <w:rsid w:val="009061FF"/>
    <w:pPr>
      <w:keepNext/>
      <w:numPr>
        <w:ilvl w:val="4"/>
        <w:numId w:val="33"/>
      </w:numPr>
      <w:spacing w:after="60"/>
      <w:outlineLvl w:val="4"/>
    </w:pPr>
    <w:rPr>
      <w:b/>
      <w:lang w:val="en-GB"/>
    </w:rPr>
  </w:style>
  <w:style w:type="paragraph" w:styleId="Rubrik6">
    <w:name w:val="heading 6"/>
    <w:basedOn w:val="Normal"/>
    <w:next w:val="Normal"/>
    <w:qFormat/>
    <w:rsid w:val="009061FF"/>
    <w:pPr>
      <w:keepNext/>
      <w:widowControl w:val="0"/>
      <w:numPr>
        <w:ilvl w:val="5"/>
        <w:numId w:val="33"/>
      </w:numPr>
      <w:spacing w:after="120"/>
      <w:outlineLvl w:val="5"/>
    </w:pPr>
    <w:rPr>
      <w:b/>
      <w:lang w:val="en-GB"/>
    </w:rPr>
  </w:style>
  <w:style w:type="paragraph" w:styleId="Rubrik7">
    <w:name w:val="heading 7"/>
    <w:basedOn w:val="Normal"/>
    <w:next w:val="Normal"/>
    <w:qFormat/>
    <w:rsid w:val="009061FF"/>
    <w:pPr>
      <w:keepNext/>
      <w:numPr>
        <w:ilvl w:val="6"/>
        <w:numId w:val="33"/>
      </w:numPr>
      <w:tabs>
        <w:tab w:val="right" w:pos="8647"/>
      </w:tabs>
      <w:spacing w:after="60"/>
      <w:outlineLvl w:val="6"/>
    </w:pPr>
    <w:rPr>
      <w:b/>
      <w:lang w:val="en-GB"/>
    </w:rPr>
  </w:style>
  <w:style w:type="paragraph" w:styleId="Rubrik8">
    <w:name w:val="heading 8"/>
    <w:basedOn w:val="Normal"/>
    <w:next w:val="Normal"/>
    <w:qFormat/>
    <w:rsid w:val="009061FF"/>
    <w:pPr>
      <w:keepNext/>
      <w:widowControl w:val="0"/>
      <w:numPr>
        <w:ilvl w:val="7"/>
        <w:numId w:val="33"/>
      </w:numPr>
      <w:tabs>
        <w:tab w:val="left" w:pos="7088"/>
      </w:tabs>
      <w:spacing w:after="120"/>
      <w:ind w:right="-73"/>
      <w:jc w:val="center"/>
      <w:outlineLvl w:val="7"/>
    </w:pPr>
    <w:rPr>
      <w:b/>
      <w:noProof/>
      <w:lang w:val="en-GB"/>
    </w:rPr>
  </w:style>
  <w:style w:type="paragraph" w:styleId="Rubrik9">
    <w:name w:val="heading 9"/>
    <w:basedOn w:val="Normal"/>
    <w:next w:val="Normal"/>
    <w:qFormat/>
    <w:rsid w:val="009061FF"/>
    <w:pPr>
      <w:keepNext/>
      <w:widowControl w:val="0"/>
      <w:numPr>
        <w:ilvl w:val="8"/>
        <w:numId w:val="33"/>
      </w:numPr>
      <w:jc w:val="right"/>
      <w:outlineLvl w:val="8"/>
    </w:pPr>
    <w:rPr>
      <w:b/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rsid w:val="009061FF"/>
    <w:pPr>
      <w:spacing w:after="120"/>
    </w:pPr>
    <w:rPr>
      <w:sz w:val="24"/>
    </w:rPr>
  </w:style>
  <w:style w:type="paragraph" w:customStyle="1" w:styleId="figurtext">
    <w:name w:val="figurtext"/>
    <w:basedOn w:val="Normal"/>
    <w:next w:val="Brdtext"/>
    <w:rsid w:val="009061FF"/>
    <w:pPr>
      <w:numPr>
        <w:numId w:val="1"/>
      </w:numPr>
      <w:tabs>
        <w:tab w:val="left" w:pos="1701"/>
      </w:tabs>
      <w:kinsoku w:val="0"/>
      <w:overflowPunct w:val="0"/>
      <w:autoSpaceDE w:val="0"/>
      <w:autoSpaceDN w:val="0"/>
      <w:spacing w:before="120" w:after="240"/>
    </w:pPr>
  </w:style>
  <w:style w:type="paragraph" w:customStyle="1" w:styleId="Innehllsrubrik">
    <w:name w:val="Innehållsrubrik"/>
    <w:basedOn w:val="Rubrik4"/>
    <w:rsid w:val="009061FF"/>
    <w:pPr>
      <w:numPr>
        <w:ilvl w:val="0"/>
        <w:numId w:val="0"/>
      </w:numPr>
      <w:outlineLvl w:val="9"/>
    </w:pPr>
    <w:rPr>
      <w:b/>
      <w:sz w:val="28"/>
    </w:rPr>
  </w:style>
  <w:style w:type="paragraph" w:styleId="Numreradlista">
    <w:name w:val="List Number"/>
    <w:basedOn w:val="Normal"/>
    <w:next w:val="Brdtext"/>
    <w:rsid w:val="009061FF"/>
    <w:pPr>
      <w:numPr>
        <w:numId w:val="2"/>
      </w:numPr>
      <w:spacing w:before="120"/>
    </w:pPr>
  </w:style>
  <w:style w:type="paragraph" w:styleId="Rubrik">
    <w:name w:val="Title"/>
    <w:basedOn w:val="Normal"/>
    <w:next w:val="Brdtext"/>
    <w:qFormat/>
    <w:rsid w:val="009061FF"/>
    <w:pPr>
      <w:widowControl w:val="0"/>
      <w:jc w:val="center"/>
    </w:pPr>
    <w:rPr>
      <w:rFonts w:ascii="Arial" w:hAnsi="Arial"/>
      <w:b/>
      <w:sz w:val="36"/>
    </w:rPr>
  </w:style>
  <w:style w:type="paragraph" w:customStyle="1" w:styleId="Referens">
    <w:name w:val="Referens"/>
    <w:basedOn w:val="Normal"/>
    <w:rsid w:val="009061FF"/>
    <w:pPr>
      <w:tabs>
        <w:tab w:val="left" w:pos="907"/>
      </w:tabs>
      <w:ind w:left="907" w:hanging="618"/>
    </w:pPr>
  </w:style>
  <w:style w:type="paragraph" w:styleId="Innehll1">
    <w:name w:val="toc 1"/>
    <w:basedOn w:val="Normal"/>
    <w:next w:val="Normal"/>
    <w:uiPriority w:val="39"/>
    <w:rsid w:val="009061FF"/>
    <w:pPr>
      <w:tabs>
        <w:tab w:val="left" w:pos="480"/>
        <w:tab w:val="right" w:leader="dot" w:pos="8635"/>
      </w:tabs>
    </w:pPr>
    <w:rPr>
      <w:noProof/>
      <w:szCs w:val="32"/>
      <w:lang w:val="en-GB"/>
    </w:rPr>
  </w:style>
  <w:style w:type="paragraph" w:styleId="Innehll2">
    <w:name w:val="toc 2"/>
    <w:basedOn w:val="Normal"/>
    <w:next w:val="Normal"/>
    <w:uiPriority w:val="39"/>
    <w:rsid w:val="009061FF"/>
    <w:pPr>
      <w:widowControl w:val="0"/>
      <w:tabs>
        <w:tab w:val="left" w:pos="960"/>
        <w:tab w:val="right" w:leader="dot" w:pos="8647"/>
      </w:tabs>
      <w:spacing w:before="20"/>
      <w:ind w:left="221"/>
    </w:pPr>
    <w:rPr>
      <w:noProof/>
      <w:szCs w:val="28"/>
      <w:lang w:val="en-US"/>
    </w:rPr>
  </w:style>
  <w:style w:type="paragraph" w:styleId="Innehll3">
    <w:name w:val="toc 3"/>
    <w:basedOn w:val="Normal"/>
    <w:next w:val="Normal"/>
    <w:uiPriority w:val="39"/>
    <w:rsid w:val="009061FF"/>
    <w:pPr>
      <w:tabs>
        <w:tab w:val="right" w:leader="dot" w:pos="8647"/>
      </w:tabs>
      <w:ind w:left="480"/>
    </w:pPr>
    <w:rPr>
      <w:lang w:val="en-GB"/>
    </w:rPr>
  </w:style>
  <w:style w:type="paragraph" w:styleId="Innehll4">
    <w:name w:val="toc 4"/>
    <w:basedOn w:val="Normal"/>
    <w:next w:val="Normal"/>
    <w:semiHidden/>
    <w:rsid w:val="009061FF"/>
    <w:pPr>
      <w:tabs>
        <w:tab w:val="right" w:leader="dot" w:pos="8647"/>
      </w:tabs>
      <w:ind w:left="720"/>
    </w:pPr>
    <w:rPr>
      <w:lang w:val="en-GB"/>
    </w:rPr>
  </w:style>
  <w:style w:type="paragraph" w:styleId="Sidhuvud">
    <w:name w:val="header"/>
    <w:basedOn w:val="Normal"/>
    <w:rsid w:val="009061FF"/>
    <w:pPr>
      <w:widowControl w:val="0"/>
      <w:tabs>
        <w:tab w:val="center" w:pos="4320"/>
        <w:tab w:val="right" w:pos="8640"/>
      </w:tabs>
      <w:spacing w:line="240" w:lineRule="atLeast"/>
    </w:pPr>
    <w:rPr>
      <w:sz w:val="22"/>
    </w:rPr>
  </w:style>
  <w:style w:type="paragraph" w:styleId="Sidfot">
    <w:name w:val="footer"/>
    <w:basedOn w:val="Normal"/>
    <w:rsid w:val="009061FF"/>
    <w:pPr>
      <w:widowControl w:val="0"/>
      <w:tabs>
        <w:tab w:val="center" w:pos="4320"/>
        <w:tab w:val="right" w:pos="8640"/>
      </w:tabs>
      <w:spacing w:before="120" w:line="240" w:lineRule="atLeast"/>
      <w:jc w:val="center"/>
    </w:pPr>
    <w:rPr>
      <w:sz w:val="14"/>
    </w:rPr>
  </w:style>
  <w:style w:type="paragraph" w:styleId="Innehll5">
    <w:name w:val="toc 5"/>
    <w:basedOn w:val="Normal"/>
    <w:next w:val="Normal"/>
    <w:autoRedefine/>
    <w:semiHidden/>
    <w:rsid w:val="009061FF"/>
    <w:pPr>
      <w:tabs>
        <w:tab w:val="left" w:pos="1440"/>
        <w:tab w:val="left" w:pos="2040"/>
        <w:tab w:val="right" w:leader="dot" w:pos="8647"/>
      </w:tabs>
      <w:ind w:left="958"/>
    </w:pPr>
    <w:rPr>
      <w:noProof/>
    </w:rPr>
  </w:style>
  <w:style w:type="paragraph" w:styleId="Innehll6">
    <w:name w:val="toc 6"/>
    <w:basedOn w:val="Normal"/>
    <w:next w:val="Normal"/>
    <w:autoRedefine/>
    <w:semiHidden/>
    <w:rsid w:val="009061FF"/>
    <w:pPr>
      <w:ind w:left="1200"/>
    </w:pPr>
    <w:rPr>
      <w:lang w:val="en-GB"/>
    </w:rPr>
  </w:style>
  <w:style w:type="paragraph" w:styleId="Innehll7">
    <w:name w:val="toc 7"/>
    <w:basedOn w:val="Normal"/>
    <w:next w:val="Normal"/>
    <w:autoRedefine/>
    <w:semiHidden/>
    <w:rsid w:val="009061FF"/>
    <w:pPr>
      <w:ind w:left="1440"/>
    </w:pPr>
    <w:rPr>
      <w:lang w:val="en-GB"/>
    </w:rPr>
  </w:style>
  <w:style w:type="paragraph" w:styleId="Innehll8">
    <w:name w:val="toc 8"/>
    <w:basedOn w:val="Normal"/>
    <w:next w:val="Normal"/>
    <w:autoRedefine/>
    <w:semiHidden/>
    <w:rsid w:val="009061FF"/>
    <w:pPr>
      <w:ind w:left="1680"/>
    </w:pPr>
    <w:rPr>
      <w:lang w:val="en-GB"/>
    </w:rPr>
  </w:style>
  <w:style w:type="paragraph" w:styleId="Innehll9">
    <w:name w:val="toc 9"/>
    <w:basedOn w:val="Normal"/>
    <w:next w:val="Normal"/>
    <w:autoRedefine/>
    <w:semiHidden/>
    <w:rsid w:val="009061FF"/>
    <w:pPr>
      <w:ind w:left="1920"/>
    </w:pPr>
    <w:rPr>
      <w:lang w:val="en-GB"/>
    </w:rPr>
  </w:style>
  <w:style w:type="character" w:styleId="AnvndHyperlnk">
    <w:name w:val="FollowedHyperlink"/>
    <w:basedOn w:val="Standardstycketeckensnitt"/>
    <w:uiPriority w:val="99"/>
    <w:rsid w:val="009061FF"/>
    <w:rPr>
      <w:color w:val="800080"/>
      <w:u w:val="single"/>
    </w:rPr>
  </w:style>
  <w:style w:type="character" w:styleId="Hyperlnk">
    <w:name w:val="Hyperlink"/>
    <w:basedOn w:val="Standardstycketeckensnitt"/>
    <w:uiPriority w:val="99"/>
    <w:rsid w:val="009061FF"/>
    <w:rPr>
      <w:color w:val="0000FF"/>
      <w:u w:val="single"/>
    </w:rPr>
  </w:style>
  <w:style w:type="paragraph" w:styleId="Dokumentversikt">
    <w:name w:val="Document Map"/>
    <w:basedOn w:val="Normal"/>
    <w:semiHidden/>
    <w:rsid w:val="009061FF"/>
    <w:pPr>
      <w:shd w:val="clear" w:color="auto" w:fill="000080"/>
    </w:pPr>
    <w:rPr>
      <w:rFonts w:ascii="Tahoma" w:hAnsi="Tahoma" w:cs="Tahoma"/>
    </w:rPr>
  </w:style>
  <w:style w:type="character" w:styleId="Radnummer">
    <w:name w:val="line number"/>
    <w:basedOn w:val="Standardstycketeckensnitt"/>
    <w:rsid w:val="009061FF"/>
    <w:rPr>
      <w:sz w:val="14"/>
    </w:rPr>
  </w:style>
  <w:style w:type="paragraph" w:customStyle="1" w:styleId="Ballongtext1">
    <w:name w:val="Ballongtext1"/>
    <w:basedOn w:val="Normal"/>
    <w:semiHidden/>
    <w:rsid w:val="009061FF"/>
    <w:rPr>
      <w:rFonts w:ascii="Tahoma" w:hAnsi="Tahoma" w:cs="Tahoma"/>
      <w:sz w:val="16"/>
      <w:szCs w:val="16"/>
    </w:rPr>
  </w:style>
  <w:style w:type="paragraph" w:styleId="Beskrivning">
    <w:name w:val="caption"/>
    <w:basedOn w:val="Normal"/>
    <w:next w:val="Normal"/>
    <w:qFormat/>
    <w:rsid w:val="002C07CD"/>
    <w:rPr>
      <w:b/>
      <w:bCs/>
    </w:rPr>
  </w:style>
  <w:style w:type="paragraph" w:customStyle="1" w:styleId="WordNormal">
    <w:name w:val="Word Normal"/>
    <w:link w:val="WordNormalChar"/>
    <w:autoRedefine/>
    <w:rsid w:val="00813706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Ballongtext">
    <w:name w:val="Balloon Text"/>
    <w:basedOn w:val="Normal"/>
    <w:link w:val="BallongtextChar"/>
    <w:uiPriority w:val="99"/>
    <w:semiHidden/>
    <w:rsid w:val="00F65B0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E01D5"/>
    <w:pPr>
      <w:widowControl w:val="0"/>
    </w:pPr>
    <w:rPr>
      <w:rFonts w:ascii="Arial" w:hAnsi="Arial"/>
      <w:snapToGrid w:val="0"/>
      <w:color w:val="000000"/>
      <w:sz w:val="24"/>
    </w:rPr>
  </w:style>
  <w:style w:type="paragraph" w:customStyle="1" w:styleId="CM6">
    <w:name w:val="CM6"/>
    <w:basedOn w:val="Default"/>
    <w:next w:val="Default"/>
    <w:rsid w:val="009E01D5"/>
    <w:pPr>
      <w:spacing w:after="125"/>
    </w:pPr>
    <w:rPr>
      <w:color w:val="auto"/>
    </w:rPr>
  </w:style>
  <w:style w:type="paragraph" w:customStyle="1" w:styleId="CM7">
    <w:name w:val="CM7"/>
    <w:basedOn w:val="Default"/>
    <w:next w:val="Default"/>
    <w:rsid w:val="009E01D5"/>
    <w:pPr>
      <w:spacing w:after="255"/>
    </w:pPr>
    <w:rPr>
      <w:color w:val="auto"/>
    </w:rPr>
  </w:style>
  <w:style w:type="character" w:styleId="Fotnotsreferens">
    <w:name w:val="footnote reference"/>
    <w:basedOn w:val="Standardstycketeckensnitt"/>
    <w:semiHidden/>
    <w:rsid w:val="005F42FA"/>
    <w:rPr>
      <w:vertAlign w:val="superscript"/>
    </w:rPr>
  </w:style>
  <w:style w:type="paragraph" w:styleId="Fotnotstext">
    <w:name w:val="footnote text"/>
    <w:basedOn w:val="Normal"/>
    <w:semiHidden/>
    <w:rsid w:val="005F42FA"/>
    <w:rPr>
      <w:rFonts w:ascii="Arial" w:hAnsi="Arial"/>
    </w:rPr>
  </w:style>
  <w:style w:type="table" w:styleId="Tabellrutnt">
    <w:name w:val="Table Grid"/>
    <w:basedOn w:val="Normaltabell"/>
    <w:rsid w:val="002A7296"/>
    <w:pPr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Ingenlista"/>
    <w:semiHidden/>
    <w:rsid w:val="002A7296"/>
    <w:pPr>
      <w:numPr>
        <w:numId w:val="4"/>
      </w:numPr>
    </w:pPr>
  </w:style>
  <w:style w:type="character" w:customStyle="1" w:styleId="WordNormalChar">
    <w:name w:val="Word Normal Char"/>
    <w:basedOn w:val="Standardstycketeckensnitt"/>
    <w:link w:val="WordNormal"/>
    <w:locked/>
    <w:rsid w:val="008052AC"/>
    <w:rPr>
      <w:rFonts w:ascii="Arial" w:hAnsi="Arial" w:cs="Arial"/>
      <w:color w:val="000000"/>
      <w:lang w:val="sv-SE" w:eastAsia="sv-SE" w:bidi="ar-SA"/>
    </w:rPr>
  </w:style>
  <w:style w:type="numbering" w:customStyle="1" w:styleId="Formatmall1">
    <w:name w:val="Formatmall1"/>
    <w:uiPriority w:val="99"/>
    <w:rsid w:val="00856E88"/>
    <w:pPr>
      <w:numPr>
        <w:numId w:val="5"/>
      </w:numPr>
    </w:pPr>
  </w:style>
  <w:style w:type="character" w:customStyle="1" w:styleId="Rubrik1Char">
    <w:name w:val="Rubrik 1 Char"/>
    <w:basedOn w:val="Standardstycketeckensnitt"/>
    <w:link w:val="Rubrik1"/>
    <w:uiPriority w:val="9"/>
    <w:rsid w:val="00D86AAB"/>
    <w:rPr>
      <w:rFonts w:ascii="Arial" w:hAnsi="Arial"/>
      <w:b/>
      <w:sz w:val="32"/>
      <w:lang w:val="en-US"/>
    </w:rPr>
  </w:style>
  <w:style w:type="character" w:customStyle="1" w:styleId="Rubrik2Char">
    <w:name w:val="Rubrik 2 Char"/>
    <w:basedOn w:val="Standardstycketeckensnitt"/>
    <w:link w:val="Rubrik2"/>
    <w:uiPriority w:val="9"/>
    <w:rsid w:val="00BE717E"/>
    <w:rPr>
      <w:rFonts w:ascii="Arial" w:hAnsi="Arial"/>
      <w:b/>
      <w:sz w:val="28"/>
      <w:lang w:val="en-GB"/>
    </w:rPr>
  </w:style>
  <w:style w:type="character" w:customStyle="1" w:styleId="Rubrik3Char">
    <w:name w:val="Rubrik 3 Char"/>
    <w:basedOn w:val="Standardstycketeckensnitt"/>
    <w:link w:val="Rubrik3"/>
    <w:uiPriority w:val="9"/>
    <w:rsid w:val="00BE717E"/>
    <w:rPr>
      <w:rFonts w:ascii="Arial" w:hAnsi="Arial"/>
      <w:b/>
      <w:sz w:val="24"/>
      <w:lang w:val="en-GB"/>
    </w:rPr>
  </w:style>
  <w:style w:type="character" w:customStyle="1" w:styleId="Rubrik4Char">
    <w:name w:val="Rubrik 4 Char"/>
    <w:basedOn w:val="Standardstycketeckensnitt"/>
    <w:link w:val="Rubrik4"/>
    <w:uiPriority w:val="9"/>
    <w:rsid w:val="00BE717E"/>
    <w:rPr>
      <w:rFonts w:ascii="Arial" w:hAnsi="Arial"/>
      <w:bCs/>
      <w:sz w:val="24"/>
      <w:lang w:val="en-GB"/>
    </w:rPr>
  </w:style>
  <w:style w:type="character" w:customStyle="1" w:styleId="Rubrik5Char">
    <w:name w:val="Rubrik 5 Char"/>
    <w:basedOn w:val="Standardstycketeckensnitt"/>
    <w:link w:val="Rubrik5"/>
    <w:uiPriority w:val="9"/>
    <w:rsid w:val="00BE717E"/>
    <w:rPr>
      <w:b/>
      <w:sz w:val="24"/>
      <w:lang w:val="en-GB"/>
    </w:rPr>
  </w:style>
  <w:style w:type="paragraph" w:styleId="Normalwebb">
    <w:name w:val="Normal (Web)"/>
    <w:basedOn w:val="Normal"/>
    <w:uiPriority w:val="99"/>
    <w:unhideWhenUsed/>
    <w:rsid w:val="00BE717E"/>
    <w:pPr>
      <w:spacing w:before="100" w:beforeAutospacing="1" w:after="100" w:afterAutospacing="1"/>
    </w:pPr>
    <w:rPr>
      <w:szCs w:val="24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E717E"/>
    <w:rPr>
      <w:rFonts w:ascii="Tahoma" w:hAnsi="Tahoma" w:cs="Tahoma"/>
      <w:sz w:val="16"/>
      <w:szCs w:val="16"/>
    </w:rPr>
  </w:style>
  <w:style w:type="paragraph" w:customStyle="1" w:styleId="modultitel">
    <w:name w:val="modultitel"/>
    <w:basedOn w:val="Normal"/>
    <w:uiPriority w:val="99"/>
    <w:rsid w:val="00BE717E"/>
    <w:pPr>
      <w:spacing w:before="40" w:after="600"/>
    </w:pPr>
    <w:rPr>
      <w:rFonts w:ascii="Arial" w:hAnsi="Arial" w:cs="Arial"/>
      <w:b/>
      <w:bCs/>
      <w:color w:val="D19966"/>
      <w:sz w:val="44"/>
      <w:szCs w:val="44"/>
    </w:rPr>
  </w:style>
  <w:style w:type="paragraph" w:customStyle="1" w:styleId="niv1rubrikstart">
    <w:name w:val="niv1rubrikstart"/>
    <w:basedOn w:val="Normal"/>
    <w:uiPriority w:val="99"/>
    <w:rsid w:val="00BE717E"/>
    <w:pPr>
      <w:spacing w:before="100" w:beforeAutospacing="1" w:after="100" w:afterAutospacing="1"/>
      <w:ind w:left="400"/>
    </w:pPr>
    <w:rPr>
      <w:sz w:val="22"/>
      <w:szCs w:val="22"/>
    </w:rPr>
  </w:style>
  <w:style w:type="paragraph" w:customStyle="1" w:styleId="niv1rubrik">
    <w:name w:val="niv1rubrik"/>
    <w:basedOn w:val="Normal"/>
    <w:uiPriority w:val="99"/>
    <w:rsid w:val="00BE717E"/>
    <w:pPr>
      <w:spacing w:before="400" w:after="20"/>
    </w:pPr>
    <w:rPr>
      <w:b/>
      <w:bCs/>
      <w:color w:val="000000"/>
      <w:sz w:val="32"/>
      <w:szCs w:val="32"/>
    </w:rPr>
  </w:style>
  <w:style w:type="paragraph" w:customStyle="1" w:styleId="niv1rubrikbilaga">
    <w:name w:val="niv1rubrik_bilaga"/>
    <w:basedOn w:val="Normal"/>
    <w:uiPriority w:val="99"/>
    <w:rsid w:val="00BE717E"/>
    <w:pPr>
      <w:spacing w:before="400" w:after="20"/>
    </w:pPr>
    <w:rPr>
      <w:b/>
      <w:bCs/>
      <w:color w:val="006699"/>
      <w:sz w:val="32"/>
      <w:szCs w:val="32"/>
    </w:rPr>
  </w:style>
  <w:style w:type="paragraph" w:customStyle="1" w:styleId="niv2rubrik">
    <w:name w:val="niv2rubrik"/>
    <w:basedOn w:val="Normal"/>
    <w:uiPriority w:val="99"/>
    <w:rsid w:val="00BE717E"/>
    <w:pPr>
      <w:spacing w:before="300" w:after="20"/>
    </w:pPr>
    <w:rPr>
      <w:color w:val="000000"/>
      <w:sz w:val="26"/>
      <w:szCs w:val="26"/>
    </w:rPr>
  </w:style>
  <w:style w:type="paragraph" w:customStyle="1" w:styleId="niv3rubrik">
    <w:name w:val="niv3rubrik"/>
    <w:basedOn w:val="Normal"/>
    <w:uiPriority w:val="99"/>
    <w:rsid w:val="00BE717E"/>
    <w:pPr>
      <w:spacing w:before="140" w:after="20"/>
    </w:pPr>
    <w:rPr>
      <w:b/>
      <w:bCs/>
      <w:color w:val="000000"/>
      <w:sz w:val="22"/>
      <w:szCs w:val="22"/>
    </w:rPr>
  </w:style>
  <w:style w:type="paragraph" w:customStyle="1" w:styleId="niv4rubrik">
    <w:name w:val="niv4rubrik"/>
    <w:basedOn w:val="Normal"/>
    <w:uiPriority w:val="99"/>
    <w:rsid w:val="00BE717E"/>
    <w:pPr>
      <w:spacing w:before="100" w:after="80"/>
    </w:pPr>
    <w:rPr>
      <w:i/>
      <w:iCs/>
    </w:rPr>
  </w:style>
  <w:style w:type="paragraph" w:customStyle="1" w:styleId="niv5rubrik">
    <w:name w:val="niv5rubrik"/>
    <w:basedOn w:val="Normal"/>
    <w:uiPriority w:val="99"/>
    <w:rsid w:val="00BE717E"/>
    <w:pPr>
      <w:spacing w:before="120" w:after="60"/>
    </w:pPr>
    <w:rPr>
      <w:sz w:val="16"/>
      <w:szCs w:val="16"/>
    </w:rPr>
  </w:style>
  <w:style w:type="paragraph" w:customStyle="1" w:styleId="startsida">
    <w:name w:val="startsida"/>
    <w:basedOn w:val="Normal"/>
    <w:uiPriority w:val="99"/>
    <w:rsid w:val="00BE717E"/>
    <w:pPr>
      <w:spacing w:before="60" w:after="100"/>
    </w:pPr>
  </w:style>
  <w:style w:type="paragraph" w:customStyle="1" w:styleId="brodtext">
    <w:name w:val="brodtext"/>
    <w:basedOn w:val="Normal"/>
    <w:uiPriority w:val="99"/>
    <w:rsid w:val="00BE717E"/>
    <w:pPr>
      <w:spacing w:before="60" w:after="100"/>
    </w:pPr>
  </w:style>
  <w:style w:type="paragraph" w:customStyle="1" w:styleId="moment">
    <w:name w:val="moment"/>
    <w:basedOn w:val="Normal"/>
    <w:uiPriority w:val="99"/>
    <w:rsid w:val="00BE717E"/>
    <w:pPr>
      <w:spacing w:before="240" w:after="100"/>
    </w:pPr>
  </w:style>
  <w:style w:type="paragraph" w:customStyle="1" w:styleId="brodtextstart">
    <w:name w:val="brodtextstart"/>
    <w:basedOn w:val="Normal"/>
    <w:uiPriority w:val="99"/>
    <w:rsid w:val="00BE717E"/>
    <w:pPr>
      <w:spacing w:before="60" w:after="100"/>
      <w:ind w:left="400"/>
    </w:pPr>
    <w:rPr>
      <w:rFonts w:ascii="Georgia" w:hAnsi="Georgia"/>
      <w:sz w:val="18"/>
      <w:szCs w:val="18"/>
    </w:rPr>
  </w:style>
  <w:style w:type="paragraph" w:customStyle="1" w:styleId="varntext1">
    <w:name w:val="varntext1"/>
    <w:basedOn w:val="Normal"/>
    <w:uiPriority w:val="99"/>
    <w:rsid w:val="00BE717E"/>
    <w:pPr>
      <w:spacing w:before="120" w:after="100"/>
      <w:ind w:left="240" w:right="240"/>
    </w:pPr>
  </w:style>
  <w:style w:type="paragraph" w:customStyle="1" w:styleId="varntext">
    <w:name w:val="varntext"/>
    <w:basedOn w:val="Normal"/>
    <w:uiPriority w:val="99"/>
    <w:rsid w:val="00BE717E"/>
    <w:pPr>
      <w:spacing w:before="120" w:after="100"/>
      <w:ind w:left="240" w:right="240"/>
    </w:pPr>
  </w:style>
  <w:style w:type="paragraph" w:customStyle="1" w:styleId="obstext1">
    <w:name w:val="obstext1"/>
    <w:basedOn w:val="Normal"/>
    <w:uiPriority w:val="99"/>
    <w:rsid w:val="00BE717E"/>
    <w:pPr>
      <w:spacing w:before="120" w:after="100"/>
      <w:ind w:left="240" w:right="240"/>
    </w:pPr>
  </w:style>
  <w:style w:type="paragraph" w:customStyle="1" w:styleId="obstext">
    <w:name w:val="obstext"/>
    <w:basedOn w:val="Normal"/>
    <w:uiPriority w:val="99"/>
    <w:rsid w:val="00BE717E"/>
    <w:pPr>
      <w:spacing w:before="60" w:after="100"/>
      <w:ind w:left="240" w:right="240"/>
    </w:pPr>
  </w:style>
  <w:style w:type="paragraph" w:customStyle="1" w:styleId="anmtext1">
    <w:name w:val="anmtext1"/>
    <w:basedOn w:val="Normal"/>
    <w:uiPriority w:val="99"/>
    <w:rsid w:val="00BE717E"/>
    <w:pPr>
      <w:spacing w:before="120" w:after="100"/>
      <w:ind w:left="240" w:right="240"/>
    </w:pPr>
  </w:style>
  <w:style w:type="paragraph" w:customStyle="1" w:styleId="anmtext">
    <w:name w:val="anmtext"/>
    <w:basedOn w:val="Normal"/>
    <w:uiPriority w:val="99"/>
    <w:rsid w:val="00BE717E"/>
    <w:pPr>
      <w:spacing w:before="60" w:after="100" w:afterAutospacing="1"/>
      <w:ind w:left="240" w:right="240"/>
    </w:pPr>
  </w:style>
  <w:style w:type="paragraph" w:customStyle="1" w:styleId="foreskrifttext">
    <w:name w:val="foreskrifttext"/>
    <w:basedOn w:val="Normal"/>
    <w:uiPriority w:val="99"/>
    <w:rsid w:val="00BE717E"/>
    <w:pPr>
      <w:spacing w:before="60" w:after="100"/>
    </w:pPr>
    <w:rPr>
      <w:b/>
      <w:bCs/>
    </w:rPr>
  </w:style>
  <w:style w:type="paragraph" w:customStyle="1" w:styleId="paragraftext">
    <w:name w:val="paragraftext"/>
    <w:basedOn w:val="Normal"/>
    <w:uiPriority w:val="99"/>
    <w:rsid w:val="00BE717E"/>
    <w:pPr>
      <w:spacing w:before="60" w:after="100"/>
    </w:pPr>
    <w:rPr>
      <w:i/>
      <w:iCs/>
    </w:rPr>
  </w:style>
  <w:style w:type="paragraph" w:customStyle="1" w:styleId="citat">
    <w:name w:val="citat"/>
    <w:basedOn w:val="Normal"/>
    <w:uiPriority w:val="99"/>
    <w:rsid w:val="00BE717E"/>
    <w:pPr>
      <w:spacing w:before="60" w:after="100"/>
      <w:ind w:left="200" w:right="200"/>
    </w:pPr>
    <w:rPr>
      <w:rFonts w:ascii="Georgia" w:hAnsi="Georgia"/>
      <w:color w:val="54640D"/>
    </w:rPr>
  </w:style>
  <w:style w:type="paragraph" w:customStyle="1" w:styleId="ingresstext">
    <w:name w:val="ingresstext"/>
    <w:basedOn w:val="Normal"/>
    <w:uiPriority w:val="99"/>
    <w:rsid w:val="00BE717E"/>
    <w:pPr>
      <w:spacing w:before="100" w:beforeAutospacing="1" w:after="120"/>
    </w:pPr>
    <w:rPr>
      <w:b/>
      <w:bCs/>
      <w:i/>
      <w:iCs/>
    </w:rPr>
  </w:style>
  <w:style w:type="paragraph" w:customStyle="1" w:styleId="ingresstextkantlinje">
    <w:name w:val="ingresstext_kantlinje"/>
    <w:basedOn w:val="Normal"/>
    <w:uiPriority w:val="99"/>
    <w:rsid w:val="00BE717E"/>
    <w:pPr>
      <w:pBdr>
        <w:right w:val="single" w:sz="24" w:space="2" w:color="auto"/>
      </w:pBdr>
      <w:spacing w:before="100" w:beforeAutospacing="1" w:after="120"/>
    </w:pPr>
    <w:rPr>
      <w:b/>
      <w:bCs/>
      <w:i/>
      <w:iCs/>
    </w:rPr>
  </w:style>
  <w:style w:type="paragraph" w:customStyle="1" w:styleId="listtext">
    <w:name w:val="listtext"/>
    <w:basedOn w:val="Normal"/>
    <w:uiPriority w:val="99"/>
    <w:rsid w:val="00BE717E"/>
    <w:pPr>
      <w:spacing w:before="40" w:after="40"/>
    </w:pPr>
  </w:style>
  <w:style w:type="paragraph" w:customStyle="1" w:styleId="ledtext">
    <w:name w:val="ledtext"/>
    <w:basedOn w:val="Normal"/>
    <w:uiPriority w:val="99"/>
    <w:rsid w:val="00BE717E"/>
    <w:rPr>
      <w:sz w:val="16"/>
      <w:szCs w:val="16"/>
    </w:rPr>
  </w:style>
  <w:style w:type="paragraph" w:customStyle="1" w:styleId="copyright">
    <w:name w:val="copyright"/>
    <w:basedOn w:val="Normal"/>
    <w:uiPriority w:val="99"/>
    <w:rsid w:val="00BE717E"/>
    <w:pPr>
      <w:spacing w:before="2000"/>
      <w:jc w:val="center"/>
    </w:pPr>
    <w:rPr>
      <w:sz w:val="14"/>
      <w:szCs w:val="14"/>
    </w:rPr>
  </w:style>
  <w:style w:type="paragraph" w:customStyle="1" w:styleId="copyrightfilmbred">
    <w:name w:val="copyright_film_bred"/>
    <w:basedOn w:val="Normal"/>
    <w:uiPriority w:val="99"/>
    <w:rsid w:val="00BE717E"/>
    <w:pPr>
      <w:jc w:val="center"/>
    </w:pPr>
    <w:rPr>
      <w:color w:val="FFFF00"/>
      <w:sz w:val="12"/>
      <w:szCs w:val="12"/>
    </w:rPr>
  </w:style>
  <w:style w:type="paragraph" w:customStyle="1" w:styleId="gem">
    <w:name w:val="gem"/>
    <w:basedOn w:val="Normal"/>
    <w:uiPriority w:val="99"/>
    <w:rsid w:val="00BE717E"/>
    <w:pPr>
      <w:jc w:val="center"/>
    </w:pPr>
    <w:rPr>
      <w:b/>
      <w:bCs/>
      <w:sz w:val="15"/>
      <w:szCs w:val="15"/>
    </w:rPr>
  </w:style>
  <w:style w:type="paragraph" w:customStyle="1" w:styleId="table">
    <w:name w:val="table"/>
    <w:basedOn w:val="Normal"/>
    <w:uiPriority w:val="99"/>
    <w:rsid w:val="00BE717E"/>
    <w:pPr>
      <w:spacing w:before="100" w:beforeAutospacing="1" w:after="100" w:afterAutospacing="1"/>
    </w:pPr>
    <w:rPr>
      <w:sz w:val="18"/>
      <w:szCs w:val="18"/>
    </w:rPr>
  </w:style>
  <w:style w:type="paragraph" w:customStyle="1" w:styleId="theadtext">
    <w:name w:val="theadtext"/>
    <w:basedOn w:val="Normal"/>
    <w:uiPriority w:val="99"/>
    <w:rsid w:val="00BE717E"/>
    <w:pPr>
      <w:shd w:val="clear" w:color="auto" w:fill="EDE2CE"/>
      <w:spacing w:before="100" w:beforeAutospacing="1" w:after="120"/>
    </w:pPr>
    <w:rPr>
      <w:b/>
      <w:bCs/>
      <w:sz w:val="18"/>
      <w:szCs w:val="18"/>
    </w:rPr>
  </w:style>
  <w:style w:type="paragraph" w:customStyle="1" w:styleId="brodtextthead">
    <w:name w:val="brodtext_thead"/>
    <w:basedOn w:val="Normal"/>
    <w:uiPriority w:val="99"/>
    <w:rsid w:val="00BE717E"/>
    <w:pPr>
      <w:spacing w:before="100" w:beforeAutospacing="1" w:after="120"/>
    </w:pPr>
    <w:rPr>
      <w:b/>
      <w:bCs/>
    </w:rPr>
  </w:style>
  <w:style w:type="paragraph" w:customStyle="1" w:styleId="tbodytext">
    <w:name w:val="tbodytext"/>
    <w:basedOn w:val="Normal"/>
    <w:uiPriority w:val="99"/>
    <w:rsid w:val="00BE717E"/>
    <w:pPr>
      <w:spacing w:before="100" w:beforeAutospacing="1" w:after="120"/>
    </w:pPr>
    <w:rPr>
      <w:sz w:val="18"/>
      <w:szCs w:val="18"/>
    </w:rPr>
  </w:style>
  <w:style w:type="paragraph" w:customStyle="1" w:styleId="tabtext">
    <w:name w:val="tabtext"/>
    <w:basedOn w:val="Normal"/>
    <w:uiPriority w:val="99"/>
    <w:rsid w:val="00BE717E"/>
    <w:pPr>
      <w:spacing w:after="80"/>
    </w:pPr>
    <w:rPr>
      <w:szCs w:val="24"/>
    </w:rPr>
  </w:style>
  <w:style w:type="paragraph" w:customStyle="1" w:styleId="toctext">
    <w:name w:val="toctext"/>
    <w:basedOn w:val="Normal"/>
    <w:uiPriority w:val="99"/>
    <w:rsid w:val="00BE717E"/>
    <w:pPr>
      <w:spacing w:before="100" w:beforeAutospacing="1" w:after="100" w:afterAutospacing="1"/>
    </w:pPr>
  </w:style>
  <w:style w:type="paragraph" w:customStyle="1" w:styleId="aref">
    <w:name w:val="aref"/>
    <w:basedOn w:val="Normal"/>
    <w:uiPriority w:val="99"/>
    <w:rsid w:val="00BE717E"/>
    <w:pPr>
      <w:spacing w:before="100" w:beforeAutospacing="1" w:after="100" w:afterAutospacing="1"/>
    </w:pPr>
    <w:rPr>
      <w:color w:val="0000FF"/>
      <w:szCs w:val="24"/>
      <w:u w:val="single"/>
    </w:rPr>
  </w:style>
  <w:style w:type="paragraph" w:customStyle="1" w:styleId="glterm">
    <w:name w:val="glterm"/>
    <w:basedOn w:val="Normal"/>
    <w:uiPriority w:val="99"/>
    <w:rsid w:val="00BE717E"/>
    <w:pPr>
      <w:spacing w:before="100" w:beforeAutospacing="1" w:after="100" w:afterAutospacing="1"/>
    </w:pPr>
    <w:rPr>
      <w:color w:val="008000"/>
      <w:szCs w:val="24"/>
      <w:u w:val="single"/>
    </w:rPr>
  </w:style>
  <w:style w:type="paragraph" w:customStyle="1" w:styleId="text-align">
    <w:name w:val="text-align"/>
    <w:basedOn w:val="Normal"/>
    <w:uiPriority w:val="99"/>
    <w:rsid w:val="00BE717E"/>
    <w:pPr>
      <w:spacing w:before="100" w:beforeAutospacing="1" w:after="100" w:afterAutospacing="1"/>
    </w:pPr>
    <w:rPr>
      <w:szCs w:val="24"/>
    </w:rPr>
  </w:style>
  <w:style w:type="paragraph" w:customStyle="1" w:styleId="kantlinje">
    <w:name w:val="kantlinje"/>
    <w:basedOn w:val="Normal"/>
    <w:uiPriority w:val="99"/>
    <w:rsid w:val="00BE717E"/>
    <w:pPr>
      <w:pBdr>
        <w:right w:val="single" w:sz="24" w:space="2" w:color="auto"/>
      </w:pBdr>
      <w:spacing w:before="100" w:beforeAutospacing="1" w:after="100" w:afterAutospacing="1"/>
    </w:pPr>
    <w:rPr>
      <w:szCs w:val="24"/>
    </w:rPr>
  </w:style>
  <w:style w:type="paragraph" w:customStyle="1" w:styleId="bildrubrikfilmbred">
    <w:name w:val="bildrubrik_film_bred"/>
    <w:basedOn w:val="Normal"/>
    <w:uiPriority w:val="99"/>
    <w:rsid w:val="00BE717E"/>
    <w:pPr>
      <w:spacing w:before="100" w:beforeAutospacing="1" w:after="100" w:afterAutospacing="1"/>
      <w:jc w:val="center"/>
    </w:pPr>
    <w:rPr>
      <w:b/>
      <w:bCs/>
      <w:szCs w:val="24"/>
    </w:rPr>
  </w:style>
  <w:style w:type="paragraph" w:customStyle="1" w:styleId="bildbeskrivningfilmbred">
    <w:name w:val="bildbeskrivning_film_bred"/>
    <w:basedOn w:val="Normal"/>
    <w:uiPriority w:val="99"/>
    <w:rsid w:val="00BE717E"/>
    <w:pPr>
      <w:jc w:val="center"/>
    </w:pPr>
    <w:rPr>
      <w:b/>
      <w:bCs/>
      <w:sz w:val="26"/>
      <w:szCs w:val="26"/>
    </w:rPr>
  </w:style>
  <w:style w:type="paragraph" w:customStyle="1" w:styleId="tdupper">
    <w:name w:val="td_upper"/>
    <w:basedOn w:val="Normal"/>
    <w:uiPriority w:val="99"/>
    <w:rsid w:val="00BE717E"/>
    <w:rPr>
      <w:sz w:val="16"/>
      <w:szCs w:val="16"/>
    </w:rPr>
  </w:style>
  <w:style w:type="character" w:customStyle="1" w:styleId="markup">
    <w:name w:val="markup"/>
    <w:basedOn w:val="Standardstycketeckensnitt"/>
    <w:rsid w:val="00BE717E"/>
    <w:rPr>
      <w:shd w:val="clear" w:color="auto" w:fill="D19966"/>
    </w:rPr>
  </w:style>
  <w:style w:type="paragraph" w:styleId="z-Brjanavformulret">
    <w:name w:val="HTML Top of Form"/>
    <w:basedOn w:val="Normal"/>
    <w:next w:val="Normal"/>
    <w:link w:val="z-BrjanavformulretChar"/>
    <w:hidden/>
    <w:uiPriority w:val="99"/>
    <w:unhideWhenUsed/>
    <w:rsid w:val="00BE717E"/>
    <w:pPr>
      <w:pBdr>
        <w:bottom w:val="single" w:sz="6" w:space="1" w:color="auto"/>
      </w:pBdr>
      <w:spacing w:line="276" w:lineRule="auto"/>
      <w:jc w:val="center"/>
    </w:pPr>
    <w:rPr>
      <w:rFonts w:ascii="Arial" w:eastAsiaTheme="minorHAnsi" w:hAnsi="Arial" w:cs="Arial"/>
      <w:vanish/>
      <w:sz w:val="16"/>
      <w:szCs w:val="16"/>
      <w:lang w:eastAsia="en-US"/>
    </w:rPr>
  </w:style>
  <w:style w:type="character" w:customStyle="1" w:styleId="z-BrjanavformulretChar">
    <w:name w:val="z-Början av formuläret Char"/>
    <w:basedOn w:val="Standardstycketeckensnitt"/>
    <w:link w:val="z-Brjanavformulret"/>
    <w:uiPriority w:val="99"/>
    <w:rsid w:val="00BE717E"/>
    <w:rPr>
      <w:rFonts w:ascii="Arial" w:eastAsiaTheme="minorHAnsi" w:hAnsi="Arial" w:cs="Arial"/>
      <w:vanish/>
      <w:sz w:val="16"/>
      <w:szCs w:val="16"/>
      <w:lang w:eastAsia="en-US"/>
    </w:rPr>
  </w:style>
  <w:style w:type="paragraph" w:styleId="z-Slutetavformulret">
    <w:name w:val="HTML Bottom of Form"/>
    <w:basedOn w:val="Normal"/>
    <w:next w:val="Normal"/>
    <w:link w:val="z-SlutetavformulretChar"/>
    <w:hidden/>
    <w:uiPriority w:val="99"/>
    <w:unhideWhenUsed/>
    <w:rsid w:val="00BE717E"/>
    <w:pPr>
      <w:pBdr>
        <w:top w:val="single" w:sz="6" w:space="1" w:color="auto"/>
      </w:pBdr>
      <w:spacing w:line="276" w:lineRule="auto"/>
      <w:jc w:val="center"/>
    </w:pPr>
    <w:rPr>
      <w:rFonts w:ascii="Arial" w:eastAsiaTheme="minorHAnsi" w:hAnsi="Arial" w:cs="Arial"/>
      <w:vanish/>
      <w:sz w:val="16"/>
      <w:szCs w:val="16"/>
      <w:lang w:eastAsia="en-US"/>
    </w:rPr>
  </w:style>
  <w:style w:type="character" w:customStyle="1" w:styleId="z-SlutetavformulretChar">
    <w:name w:val="z-Slutet av formuläret Char"/>
    <w:basedOn w:val="Standardstycketeckensnitt"/>
    <w:link w:val="z-Slutetavformulret"/>
    <w:uiPriority w:val="99"/>
    <w:rsid w:val="00BE717E"/>
    <w:rPr>
      <w:rFonts w:ascii="Arial" w:eastAsiaTheme="minorHAnsi" w:hAnsi="Arial" w:cs="Arial"/>
      <w:vanish/>
      <w:sz w:val="16"/>
      <w:szCs w:val="16"/>
      <w:lang w:eastAsia="en-US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A5084"/>
    <w:pPr>
      <w:pageBreakBefore w:val="0"/>
      <w:widowControl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sv-SE"/>
    </w:rPr>
  </w:style>
  <w:style w:type="paragraph" w:styleId="Liststycke">
    <w:name w:val="List Paragraph"/>
    <w:basedOn w:val="Normal"/>
    <w:uiPriority w:val="34"/>
    <w:qFormat/>
    <w:rsid w:val="008A0129"/>
    <w:pPr>
      <w:tabs>
        <w:tab w:val="left" w:pos="284"/>
        <w:tab w:val="left" w:pos="851"/>
        <w:tab w:val="left" w:pos="1418"/>
      </w:tabs>
      <w:ind w:left="720"/>
      <w:contextualSpacing/>
    </w:pPr>
  </w:style>
  <w:style w:type="character" w:styleId="Platshllartext">
    <w:name w:val="Placeholder Text"/>
    <w:basedOn w:val="Standardstycketeckensnitt"/>
    <w:uiPriority w:val="99"/>
    <w:semiHidden/>
    <w:rsid w:val="00584491"/>
    <w:rPr>
      <w:color w:val="808080"/>
    </w:rPr>
  </w:style>
  <w:style w:type="paragraph" w:customStyle="1" w:styleId="Brdtext1">
    <w:name w:val="Brödtext1"/>
    <w:link w:val="BrdtextChar"/>
    <w:qFormat/>
    <w:rsid w:val="0059643E"/>
    <w:rPr>
      <w:rFonts w:ascii="Garamond" w:hAnsi="Garamond"/>
      <w:color w:val="000000" w:themeColor="text1"/>
      <w:sz w:val="24"/>
      <w:szCs w:val="24"/>
    </w:rPr>
  </w:style>
  <w:style w:type="character" w:customStyle="1" w:styleId="BrdtextChar">
    <w:name w:val="Brödtext Char"/>
    <w:basedOn w:val="Standardstycketeckensnitt"/>
    <w:link w:val="Brdtext1"/>
    <w:rsid w:val="0059643E"/>
    <w:rPr>
      <w:rFonts w:ascii="Garamond" w:hAnsi="Garamond"/>
      <w:color w:val="000000" w:themeColor="text1"/>
      <w:sz w:val="24"/>
      <w:szCs w:val="24"/>
    </w:rPr>
  </w:style>
  <w:style w:type="paragraph" w:customStyle="1" w:styleId="Ska">
    <w:name w:val="Ska"/>
    <w:basedOn w:val="Normal"/>
    <w:link w:val="SkaChar"/>
    <w:qFormat/>
    <w:rsid w:val="00161BC7"/>
    <w:pPr>
      <w:numPr>
        <w:numId w:val="45"/>
      </w:numPr>
      <w:ind w:left="502"/>
    </w:pPr>
    <w:rPr>
      <w:rFonts w:ascii="Times New Roman" w:hAnsi="Times New Roman"/>
      <w:color w:val="000000" w:themeColor="text1"/>
      <w:sz w:val="22"/>
      <w:szCs w:val="24"/>
      <w:lang w:eastAsia="en-US"/>
    </w:rPr>
  </w:style>
  <w:style w:type="character" w:customStyle="1" w:styleId="SkaChar">
    <w:name w:val="Ska Char"/>
    <w:basedOn w:val="Standardstycketeckensnitt"/>
    <w:link w:val="Ska"/>
    <w:rsid w:val="00161BC7"/>
    <w:rPr>
      <w:color w:val="000000" w:themeColor="text1"/>
      <w:sz w:val="22"/>
      <w:szCs w:val="24"/>
      <w:lang w:eastAsia="en-US"/>
    </w:rPr>
  </w:style>
  <w:style w:type="paragraph" w:customStyle="1" w:styleId="Skall-kravV">
    <w:name w:val="Skall-krav V"/>
    <w:basedOn w:val="Brdtext1"/>
    <w:qFormat/>
    <w:rsid w:val="00161BC7"/>
    <w:pPr>
      <w:keepLines/>
      <w:numPr>
        <w:numId w:val="46"/>
      </w:numPr>
      <w:tabs>
        <w:tab w:val="num" w:pos="360"/>
      </w:tabs>
      <w:spacing w:before="60" w:after="60"/>
      <w:ind w:left="703" w:hanging="703"/>
    </w:pPr>
    <w:rPr>
      <w:rFonts w:ascii="Arial" w:hAnsi="Arial" w:cs="Arial"/>
      <w:sz w:val="22"/>
      <w:lang w:eastAsia="en-US"/>
    </w:rPr>
  </w:style>
  <w:style w:type="paragraph" w:customStyle="1" w:styleId="Liststycke1">
    <w:name w:val="Liststycke1"/>
    <w:basedOn w:val="Skall-kravV"/>
    <w:uiPriority w:val="34"/>
    <w:qFormat/>
    <w:rsid w:val="00161BC7"/>
    <w:pPr>
      <w:numPr>
        <w:ilvl w:val="1"/>
      </w:numPr>
      <w:tabs>
        <w:tab w:val="num" w:pos="360"/>
        <w:tab w:val="num" w:pos="1492"/>
      </w:tabs>
      <w:ind w:left="720" w:hanging="703"/>
    </w:pPr>
  </w:style>
  <w:style w:type="paragraph" w:customStyle="1" w:styleId="Punktlista1">
    <w:name w:val="Punktlista1"/>
    <w:basedOn w:val="Liststycke1"/>
    <w:qFormat/>
    <w:rsid w:val="00161BC7"/>
    <w:pPr>
      <w:numPr>
        <w:ilvl w:val="0"/>
        <w:numId w:val="44"/>
      </w:numPr>
      <w:ind w:left="993" w:hanging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6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14" Type="http://schemas.openxmlformats.org/officeDocument/2006/relationships/fontTable" Target="fontTable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gste.ACTEA\AppData\Roaming\Microsoft\Templates\Processdokument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xCatchAll xmlns="04435a31-cf51-4a09-8c14-bc57e1174e7f"/>
    <jf837faa06bf49fbba40583d544d3b5e xmlns="04435a31-cf51-4a09-8c14-bc57e1174e7f">
      <Terms xmlns="http://schemas.microsoft.com/office/infopath/2007/PartnerControls"/>
    </jf837faa06bf49fbba40583d544d3b5e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317F0693096CC45B15AB1295B8C5F89" ma:contentTypeVersion="9" ma:contentTypeDescription="Skapa ett nytt dokument." ma:contentTypeScope="" ma:versionID="4de1cba41e5dda26d133fa2e2a102a79">
  <xsd:schema xmlns:xsd="http://www.w3.org/2001/XMLSchema" xmlns:xs="http://www.w3.org/2001/XMLSchema" xmlns:p="http://schemas.microsoft.com/office/2006/metadata/properties" xmlns:ns1="http://schemas.microsoft.com/sharepoint/v3" xmlns:ns2="04435a31-cf51-4a09-8c14-bc57e1174e7f" targetNamespace="http://schemas.microsoft.com/office/2006/metadata/properties" ma:root="true" ma:fieldsID="d059820446ef828bf785bea8a04e1615" ns1:_="" ns2:_="">
    <xsd:import namespace="http://schemas.microsoft.com/sharepoint/v3"/>
    <xsd:import namespace="04435a31-cf51-4a09-8c14-bc57e1174e7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jf837faa06bf49fbba40583d544d3b5e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malagt startdatum" ma:description="Schemalagt startdatum är en webbplatskolumn som skapas via publiceringsfunktionen. Den används för att ange datum och tid för när sidan ska visas för besökare på webbplatsen för första gången." ma:hidden="true" ma:internalName="PublishingStartDate">
      <xsd:simpleType>
        <xsd:restriction base="dms:Unknown"/>
      </xsd:simpleType>
    </xsd:element>
    <xsd:element name="PublishingExpirationDate" ma:index="5" nillable="true" ma:displayName="Schemalagt slutdatum" ma:description="Schemalagt slutdatum är en webbplatskolumn som skapas via publiceringsfunktionen. Den används för att ange datum och tid för när sidan inte längre ska visas för besökare på webbplatsen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35a31-cf51-4a09-8c14-bc57e1174e7f" elementFormDefault="qualified">
    <xsd:import namespace="http://schemas.microsoft.com/office/2006/documentManagement/types"/>
    <xsd:import namespace="http://schemas.microsoft.com/office/infopath/2007/PartnerControls"/>
    <xsd:element name="jf837faa06bf49fbba40583d544d3b5e" ma:index="7" nillable="true" ma:taxonomy="true" ma:internalName="jf837faa06bf49fbba40583d544d3b5e" ma:taxonomyFieldName="Process_x002F_aktivitet" ma:displayName="Process/aktivitet" ma:readOnly="false" ma:default="" ma:fieldId="{3f837faa-06bf-49fb-ba40-583d544d3b5e}" ma:taxonomyMulti="true" ma:sspId="c04caedc-eda8-4742-a698-6b88d4fe459b" ma:termSetId="03e07b87-8fa1-476c-9775-379eb0fde493" ma:anchorId="9a1147df-dadf-49be-958d-72d01294de6a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05526e53-b246-4f0f-a049-733ef111a3a5}" ma:internalName="TaxCatchAll" ma:showField="CatchAllData" ma:web="04435a31-cf51-4a09-8c14-bc57e1174e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nehållstyp"/>
        <xsd:element ref="dc:title" minOccurs="0" maxOccurs="1" ma:index="3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8C1179-45D8-43B8-93F7-027EC1D98AA9}"/>
</file>

<file path=customXml/itemProps2.xml><?xml version="1.0" encoding="utf-8"?>
<ds:datastoreItem xmlns:ds="http://schemas.openxmlformats.org/officeDocument/2006/customXml" ds:itemID="{0C37B8FD-4DEA-4691-9B7B-5D634DF5CC4E}"/>
</file>

<file path=customXml/itemProps3.xml><?xml version="1.0" encoding="utf-8"?>
<ds:datastoreItem xmlns:ds="http://schemas.openxmlformats.org/officeDocument/2006/customXml" ds:itemID="{FF763A1A-9154-4A24-8486-4C5C291546C8}"/>
</file>

<file path=customXml/itemProps4.xml><?xml version="1.0" encoding="utf-8"?>
<ds:datastoreItem xmlns:ds="http://schemas.openxmlformats.org/officeDocument/2006/customXml" ds:itemID="{028C1179-45D8-43B8-93F7-027EC1D98AA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D6172CA-7ACE-410F-9F8B-C289CCAD1BD0}"/>
</file>

<file path=docProps/app.xml><?xml version="1.0" encoding="utf-8"?>
<Properties xmlns="http://schemas.openxmlformats.org/officeDocument/2006/extended-properties" xmlns:vt="http://schemas.openxmlformats.org/officeDocument/2006/docPropsVTypes">
  <Template>Processdokument.dotx</Template>
  <TotalTime>131</TotalTime>
  <Pages>5</Pages>
  <Words>687</Words>
  <Characters>4815</Characters>
  <Application>Microsoft Office Word</Application>
  <DocSecurity>0</DocSecurity>
  <Lines>40</Lines>
  <Paragraphs>10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Exempel på kravspecifikation för materielpublikationer</vt:lpstr>
      <vt:lpstr>RM</vt:lpstr>
    </vt:vector>
  </TitlesOfParts>
  <Manager>Urban Holm</Manager>
  <Company>Försvarets Materielverk</Company>
  <LinksUpToDate>false</LinksUpToDate>
  <CharactersWithSpaces>5492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Exempel på kravspecifikation för materielpublikationer</dc:title>
  <dc:subject>Mall</dc:subject>
  <dc:creator>Hanna Kallerhult-Idell</dc:creator>
  <cp:lastModifiedBy>Anter Sagerström, Maina MAANM</cp:lastModifiedBy>
  <cp:revision>4</cp:revision>
  <cp:lastPrinted>2019-11-26T14:12:00Z</cp:lastPrinted>
  <dcterms:created xsi:type="dcterms:W3CDTF">2020-02-19T07:41:00Z</dcterms:created>
  <dcterms:modified xsi:type="dcterms:W3CDTF">2020-02-26T09:17:00Z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tainMacros">
    <vt:bool>false</vt:bool>
  </property>
  <property fmtid="{D5CDD505-2E9C-101B-9397-08002B2CF9AE}" pid="3" name="ContentTypeId">
    <vt:lpwstr>0x010100C317F0693096CC45B15AB1295B8C5F89</vt:lpwstr>
  </property>
  <property fmtid="{D5CDD505-2E9C-101B-9397-08002B2CF9AE}" pid="4" name="_dlc_DocIdItemGuid">
    <vt:lpwstr>871acb9f-0ea0-43c8-9e41-b2a316140372</vt:lpwstr>
  </property>
  <property fmtid="{D5CDD505-2E9C-101B-9397-08002B2CF9AE}" pid="5" name="Order">
    <vt:r8>6100</vt:r8>
  </property>
  <property fmtid="{D5CDD505-2E9C-101B-9397-08002B2CF9AE}" pid="6" name="Dokumenttyp">
    <vt:lpwstr/>
  </property>
  <property fmtid="{D5CDD505-2E9C-101B-9397-08002B2CF9AE}" pid="7" name="Process_x002F_aktivitet">
    <vt:lpwstr>17;#A2.2 Informatikanalys|cc640fc9-2789-4630-a47a-1075f37557f8;#43;#B2 Bokpublikationer|c955c803-9530-43ab-b364-d4623c803bb5</vt:lpwstr>
  </property>
  <property fmtid="{D5CDD505-2E9C-101B-9397-08002B2CF9AE}" pid="8" name="Process/aktivitet">
    <vt:lpwstr/>
  </property>
</Properties>
</file>