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BD743" w14:textId="77777777" w:rsidR="0070530E" w:rsidRPr="00417C91" w:rsidRDefault="0070530E" w:rsidP="0070530E">
      <w:pPr>
        <w:pStyle w:val="Rubrik1"/>
      </w:pPr>
      <w:bookmarkStart w:id="0" w:name="_Ref429653908"/>
      <w:bookmarkStart w:id="1" w:name="0b1dc144-6611-4a6b-90d9-59e108b90bb8"/>
      <w:bookmarkStart w:id="2" w:name="9eb67ef2-b947-4595-9424-340b782283cb"/>
      <w:r w:rsidRPr="00417C91">
        <w:t>Blankettproduktionssystemet</w:t>
      </w:r>
      <w:bookmarkEnd w:id="0"/>
    </w:p>
    <w:p w14:paraId="1ACDE7CE" w14:textId="77777777" w:rsidR="0070530E" w:rsidRPr="00417C91" w:rsidRDefault="0070530E" w:rsidP="0070530E">
      <w:pPr>
        <w:pStyle w:val="Rubrik2"/>
      </w:pPr>
      <w:bookmarkStart w:id="3" w:name="d4699080-ca29-4e92-99f7-1f5a1f0ba69f"/>
      <w:bookmarkEnd w:id="1"/>
      <w:r w:rsidRPr="00417C91">
        <w:t>Kort systembeskrivning</w:t>
      </w:r>
      <w:bookmarkStart w:id="4" w:name="_GoBack"/>
      <w:bookmarkEnd w:id="4"/>
    </w:p>
    <w:p w14:paraId="684281BB" w14:textId="77777777" w:rsidR="0070530E" w:rsidRPr="00417C91" w:rsidRDefault="0070530E" w:rsidP="0070530E">
      <w:pPr>
        <w:spacing w:before="60" w:after="100"/>
        <w:rPr>
          <w:rFonts w:ascii="Verdana" w:hAnsi="Verdana"/>
          <w:sz w:val="20"/>
        </w:rPr>
      </w:pPr>
      <w:r w:rsidRPr="00417C91">
        <w:rPr>
          <w:rFonts w:ascii="Verdana" w:hAnsi="Verdana"/>
          <w:sz w:val="20"/>
        </w:rPr>
        <w:t xml:space="preserve">Blankettproduktionssystemet är det administrativa stödsystem som FMs Blankettkontor tillsammans med FMV använder, för att på uppdrag av </w:t>
      </w:r>
      <w:bookmarkStart w:id="5" w:name="IDAYUR2D"/>
      <w:bookmarkEnd w:id="3"/>
      <w:bookmarkEnd w:id="5"/>
      <w:r w:rsidRPr="0070530E">
        <w:rPr>
          <w:rFonts w:ascii="Verdana" w:hAnsi="Verdana"/>
          <w:sz w:val="20"/>
        </w:rPr>
        <w:t>försvarshögkvarteret</w:t>
      </w:r>
      <w:r w:rsidRPr="00417C91">
        <w:rPr>
          <w:rFonts w:ascii="Verdana" w:hAnsi="Verdana"/>
          <w:sz w:val="20"/>
        </w:rPr>
        <w:t xml:space="preserve"> anskaffa, vidmakthålla och avveckla centralt framtagna blanketter.</w:t>
      </w:r>
    </w:p>
    <w:p w14:paraId="5A77D01A" w14:textId="77777777" w:rsidR="0070530E" w:rsidRPr="00417C91" w:rsidRDefault="0070530E" w:rsidP="0070530E">
      <w:pPr>
        <w:spacing w:before="60" w:after="100"/>
        <w:rPr>
          <w:rFonts w:ascii="Verdana" w:hAnsi="Verdana"/>
          <w:sz w:val="20"/>
        </w:rPr>
      </w:pPr>
      <w:r w:rsidRPr="00417C91">
        <w:rPr>
          <w:rFonts w:ascii="Verdana" w:hAnsi="Verdana"/>
          <w:sz w:val="20"/>
        </w:rPr>
        <w:t>Centralt framtagna blanketter anskaffas av ansvarig enhet vid FMV</w:t>
      </w:r>
      <w:r>
        <w:rPr>
          <w:rFonts w:ascii="Verdana" w:hAnsi="Verdana"/>
          <w:sz w:val="20"/>
        </w:rPr>
        <w:t xml:space="preserve"> via Blankettkontoret</w:t>
      </w:r>
      <w:r w:rsidRPr="00417C91">
        <w:rPr>
          <w:rFonts w:ascii="Verdana" w:hAnsi="Verdana"/>
          <w:sz w:val="20"/>
        </w:rPr>
        <w:t xml:space="preserve"> och distribueras efter beställning till lokala bokförråd, förband, skolor och centra av </w:t>
      </w:r>
      <w:r>
        <w:rPr>
          <w:rFonts w:ascii="Verdana" w:hAnsi="Verdana"/>
          <w:sz w:val="20"/>
        </w:rPr>
        <w:t>FMCL-FBF</w:t>
      </w:r>
      <w:r w:rsidRPr="00417C91">
        <w:rPr>
          <w:rFonts w:ascii="Verdana" w:hAnsi="Verdana"/>
          <w:sz w:val="20"/>
        </w:rPr>
        <w:t>.</w:t>
      </w:r>
    </w:p>
    <w:p w14:paraId="4177683C" w14:textId="77777777" w:rsidR="0070530E" w:rsidRPr="00417C91" w:rsidRDefault="0070530E" w:rsidP="0070530E">
      <w:pPr>
        <w:spacing w:before="60" w:after="100"/>
        <w:rPr>
          <w:rFonts w:ascii="Verdana" w:hAnsi="Verdana"/>
          <w:sz w:val="20"/>
        </w:rPr>
      </w:pPr>
      <w:r w:rsidRPr="00417C91">
        <w:rPr>
          <w:rFonts w:ascii="Verdana" w:hAnsi="Verdana"/>
          <w:sz w:val="20"/>
        </w:rPr>
        <w:t>Registrering och tryckning av blanketter</w:t>
      </w:r>
      <w:r>
        <w:rPr>
          <w:rFonts w:ascii="Verdana" w:hAnsi="Verdana"/>
          <w:sz w:val="20"/>
        </w:rPr>
        <w:t>, samt publicering av elektroniska blanketter på Försvarsmaktens intranät</w:t>
      </w:r>
      <w:r w:rsidRPr="00417C91">
        <w:rPr>
          <w:rFonts w:ascii="Verdana" w:hAnsi="Verdana"/>
          <w:sz w:val="20"/>
        </w:rPr>
        <w:t xml:space="preserve"> ombesörjs av Blankettkontoret.</w:t>
      </w:r>
    </w:p>
    <w:p w14:paraId="1CE6AA21" w14:textId="77777777" w:rsidR="0070530E" w:rsidRPr="00417C91" w:rsidRDefault="0070530E" w:rsidP="0070530E">
      <w:pPr>
        <w:spacing w:before="60" w:after="100"/>
        <w:rPr>
          <w:rFonts w:ascii="Verdana" w:hAnsi="Verdana"/>
          <w:sz w:val="20"/>
        </w:rPr>
      </w:pPr>
      <w:r w:rsidRPr="00417C91">
        <w:rPr>
          <w:rFonts w:ascii="Verdana" w:hAnsi="Verdana"/>
          <w:sz w:val="20"/>
        </w:rPr>
        <w:t xml:space="preserve">De flesta blanketter registreras liksom övriga förnödenheter i system </w:t>
      </w:r>
      <w:r>
        <w:rPr>
          <w:rFonts w:ascii="Verdana" w:hAnsi="Verdana"/>
          <w:sz w:val="20"/>
        </w:rPr>
        <w:t>GoF</w:t>
      </w:r>
      <w:r w:rsidRPr="00417C91">
        <w:rPr>
          <w:rFonts w:ascii="Verdana" w:hAnsi="Verdana"/>
          <w:sz w:val="20"/>
        </w:rPr>
        <w:t xml:space="preserve">. </w:t>
      </w:r>
    </w:p>
    <w:p w14:paraId="58196FC8" w14:textId="77777777" w:rsidR="0070530E" w:rsidRPr="00417C91" w:rsidRDefault="0070530E" w:rsidP="0070530E">
      <w:pPr>
        <w:spacing w:before="60" w:after="100"/>
        <w:rPr>
          <w:rFonts w:ascii="Verdana" w:hAnsi="Verdana"/>
          <w:sz w:val="20"/>
        </w:rPr>
      </w:pPr>
      <w:r w:rsidRPr="00417C91">
        <w:rPr>
          <w:rFonts w:ascii="Verdana" w:hAnsi="Verdana"/>
          <w:sz w:val="20"/>
        </w:rPr>
        <w:t>FMV ansvarar även för framtagandet av vissa blanketter utan förrådsbeteckningar och med unika nummerserier.</w:t>
      </w:r>
      <w:r>
        <w:rPr>
          <w:rFonts w:ascii="Verdana" w:hAnsi="Verdana"/>
          <w:sz w:val="20"/>
        </w:rPr>
        <w:t xml:space="preserve"> Dessa blanketter är ej förrådshållna och levereras inte till FMCL.</w:t>
      </w:r>
      <w:r w:rsidRPr="00417C91">
        <w:rPr>
          <w:rFonts w:ascii="Verdana" w:hAnsi="Verdana"/>
          <w:sz w:val="20"/>
        </w:rPr>
        <w:t xml:space="preserve"> De </w:t>
      </w:r>
      <w:r>
        <w:rPr>
          <w:rFonts w:ascii="Verdana" w:hAnsi="Verdana"/>
          <w:sz w:val="20"/>
        </w:rPr>
        <w:t xml:space="preserve">kan dock </w:t>
      </w:r>
      <w:r w:rsidRPr="00417C91">
        <w:rPr>
          <w:rFonts w:ascii="Verdana" w:hAnsi="Verdana"/>
          <w:sz w:val="20"/>
        </w:rPr>
        <w:t>produceras av Blankettkontoret</w:t>
      </w:r>
      <w:r>
        <w:rPr>
          <w:rFonts w:ascii="Verdana" w:hAnsi="Verdana"/>
          <w:sz w:val="20"/>
        </w:rPr>
        <w:t xml:space="preserve"> om så önskas</w:t>
      </w:r>
      <w:r w:rsidRPr="00417C91">
        <w:rPr>
          <w:rFonts w:ascii="Verdana" w:hAnsi="Verdana"/>
          <w:sz w:val="20"/>
        </w:rPr>
        <w:t xml:space="preserve"> efter att de har nummersatts av organisationsenhete</w:t>
      </w:r>
      <w:r>
        <w:rPr>
          <w:rFonts w:ascii="Verdana" w:hAnsi="Verdana"/>
          <w:sz w:val="20"/>
        </w:rPr>
        <w:t>r på FMV</w:t>
      </w:r>
      <w:r w:rsidRPr="00417C91">
        <w:rPr>
          <w:rFonts w:ascii="Verdana" w:hAnsi="Verdana"/>
          <w:sz w:val="20"/>
        </w:rPr>
        <w:t>.</w:t>
      </w:r>
      <w:r>
        <w:rPr>
          <w:rFonts w:ascii="Verdana" w:hAnsi="Verdana"/>
          <w:sz w:val="20"/>
        </w:rPr>
        <w:t xml:space="preserve"> </w:t>
      </w:r>
    </w:p>
    <w:p w14:paraId="62E2238C" w14:textId="77777777" w:rsidR="0070530E" w:rsidRPr="00417C91" w:rsidRDefault="0070530E" w:rsidP="0070530E">
      <w:pPr>
        <w:pStyle w:val="Rubrik2"/>
      </w:pPr>
      <w:bookmarkStart w:id="6" w:name="5de1cdaa-16c0-4037-957b-aed724ffae79"/>
      <w:r w:rsidRPr="00417C91">
        <w:t>Regler och rutiner</w:t>
      </w:r>
    </w:p>
    <w:p w14:paraId="187A8E2C" w14:textId="77777777" w:rsidR="0070530E" w:rsidRPr="00417C91" w:rsidRDefault="0070530E" w:rsidP="0070530E">
      <w:pPr>
        <w:pStyle w:val="Rubrik3"/>
      </w:pPr>
      <w:bookmarkStart w:id="7" w:name="3f468df2-c67e-4cd1-af6a-7b472b92f670"/>
      <w:bookmarkEnd w:id="6"/>
      <w:r w:rsidRPr="00417C91">
        <w:t>Blankettyper</w:t>
      </w:r>
    </w:p>
    <w:p w14:paraId="30ACFF6F" w14:textId="77777777" w:rsidR="0070530E" w:rsidRPr="00417C91" w:rsidRDefault="0070530E" w:rsidP="0070530E">
      <w:pPr>
        <w:spacing w:before="60" w:after="100"/>
        <w:rPr>
          <w:rFonts w:ascii="Verdana" w:hAnsi="Verdana"/>
          <w:sz w:val="20"/>
        </w:rPr>
      </w:pPr>
      <w:r w:rsidRPr="00417C91">
        <w:rPr>
          <w:rFonts w:ascii="Verdana" w:hAnsi="Verdana"/>
          <w:sz w:val="20"/>
        </w:rPr>
        <w:t>Blanketter som tas fram centralt kan kategoriseras till två huvudtyper:</w:t>
      </w:r>
    </w:p>
    <w:p w14:paraId="77D009CE" w14:textId="77777777" w:rsidR="0070530E" w:rsidRPr="00417C91" w:rsidRDefault="0070530E" w:rsidP="0070530E">
      <w:pPr>
        <w:numPr>
          <w:ilvl w:val="0"/>
          <w:numId w:val="35"/>
        </w:numPr>
        <w:spacing w:before="15" w:after="40"/>
        <w:rPr>
          <w:rFonts w:ascii="Verdana" w:hAnsi="Verdana"/>
          <w:sz w:val="20"/>
        </w:rPr>
      </w:pPr>
      <w:r w:rsidRPr="00417C91">
        <w:rPr>
          <w:rFonts w:ascii="Verdana" w:hAnsi="Verdana"/>
          <w:sz w:val="20"/>
        </w:rPr>
        <w:t xml:space="preserve">blanketter med </w:t>
      </w:r>
      <w:r>
        <w:rPr>
          <w:rFonts w:ascii="Verdana" w:hAnsi="Verdana"/>
          <w:sz w:val="20"/>
        </w:rPr>
        <w:t>förrådsbeteckning som är registrerade i system GoF och publicerade på FMs intranät (Emilia)</w:t>
      </w:r>
    </w:p>
    <w:p w14:paraId="031524CB" w14:textId="77777777" w:rsidR="0070530E" w:rsidRPr="00417C91" w:rsidRDefault="0070530E" w:rsidP="0070530E">
      <w:pPr>
        <w:numPr>
          <w:ilvl w:val="0"/>
          <w:numId w:val="35"/>
        </w:numPr>
        <w:spacing w:before="15" w:after="40"/>
        <w:rPr>
          <w:rFonts w:ascii="Verdana" w:hAnsi="Verdana"/>
          <w:sz w:val="20"/>
        </w:rPr>
      </w:pPr>
      <w:r w:rsidRPr="00417C91">
        <w:rPr>
          <w:rFonts w:ascii="Verdana" w:hAnsi="Verdana"/>
          <w:sz w:val="20"/>
        </w:rPr>
        <w:t>blanketter med unika nummerserier framtagna av FMV</w:t>
      </w:r>
      <w:r>
        <w:rPr>
          <w:rFonts w:ascii="Verdana" w:hAnsi="Verdana"/>
          <w:sz w:val="20"/>
        </w:rPr>
        <w:t>, ej förrådshållna av FMCL-FBF</w:t>
      </w:r>
      <w:r w:rsidRPr="00417C91">
        <w:rPr>
          <w:rFonts w:ascii="Verdana" w:hAnsi="Verdana"/>
          <w:sz w:val="20"/>
        </w:rPr>
        <w:t>.</w:t>
      </w:r>
    </w:p>
    <w:p w14:paraId="5D312416" w14:textId="77777777" w:rsidR="0070530E" w:rsidRPr="00417C91" w:rsidRDefault="0070530E" w:rsidP="0070530E">
      <w:pPr>
        <w:spacing w:before="60" w:after="100"/>
        <w:rPr>
          <w:rFonts w:ascii="Verdana" w:hAnsi="Verdana"/>
          <w:sz w:val="20"/>
        </w:rPr>
      </w:pPr>
      <w:r w:rsidRPr="00417C91">
        <w:rPr>
          <w:rFonts w:ascii="Verdana" w:hAnsi="Verdana"/>
          <w:sz w:val="20"/>
        </w:rPr>
        <w:t>Blankettkontoret som ansvarar för Försvarsmaktens blankettverksamhet inordnar även</w:t>
      </w:r>
      <w:r>
        <w:rPr>
          <w:rFonts w:ascii="Verdana" w:hAnsi="Verdana"/>
          <w:sz w:val="20"/>
        </w:rPr>
        <w:t xml:space="preserve"> vissa</w:t>
      </w:r>
      <w:r w:rsidRPr="00417C91">
        <w:rPr>
          <w:rFonts w:ascii="Verdana" w:hAnsi="Verdana"/>
          <w:sz w:val="20"/>
        </w:rPr>
        <w:t xml:space="preserve"> etiketter,</w:t>
      </w:r>
      <w:r>
        <w:rPr>
          <w:rFonts w:ascii="Verdana" w:hAnsi="Verdana"/>
          <w:sz w:val="20"/>
        </w:rPr>
        <w:t xml:space="preserve"> registerkort och säkerhetskuvert </w:t>
      </w:r>
      <w:r w:rsidRPr="00417C91">
        <w:rPr>
          <w:rFonts w:ascii="Verdana" w:hAnsi="Verdana"/>
          <w:sz w:val="20"/>
        </w:rPr>
        <w:t>under begreppet blanketter.</w:t>
      </w:r>
    </w:p>
    <w:p w14:paraId="41423D81" w14:textId="77777777" w:rsidR="0070530E" w:rsidRPr="00417C91" w:rsidRDefault="0070530E" w:rsidP="0070530E">
      <w:pPr>
        <w:spacing w:before="60" w:after="100"/>
        <w:rPr>
          <w:rFonts w:ascii="Verdana" w:hAnsi="Verdana"/>
          <w:sz w:val="20"/>
        </w:rPr>
      </w:pPr>
      <w:r w:rsidRPr="00417C91">
        <w:rPr>
          <w:rFonts w:ascii="Verdana" w:hAnsi="Verdana"/>
          <w:sz w:val="20"/>
        </w:rPr>
        <w:t>Blanketter kan i vissa fall bestå av flera ihopsittande blanketter med karbonpapper emellan (eller självkopierande papper), så kallade blankettset.</w:t>
      </w:r>
    </w:p>
    <w:p w14:paraId="253E62B8" w14:textId="77777777" w:rsidR="0070530E" w:rsidRPr="00417C91" w:rsidRDefault="0070530E" w:rsidP="0070530E">
      <w:pPr>
        <w:pStyle w:val="Rubrik3"/>
      </w:pPr>
      <w:bookmarkStart w:id="8" w:name="ec7d1c20-8ab7-434a-96d0-005879dce63f"/>
      <w:bookmarkEnd w:id="7"/>
      <w:r w:rsidRPr="00417C91">
        <w:t>Skrivanvisningar och utformningsregler</w:t>
      </w:r>
    </w:p>
    <w:p w14:paraId="655DF30D" w14:textId="77777777" w:rsidR="0070530E" w:rsidRPr="00417C91" w:rsidRDefault="0070530E" w:rsidP="0070530E">
      <w:pPr>
        <w:spacing w:before="60" w:after="100"/>
        <w:rPr>
          <w:rFonts w:ascii="Verdana" w:hAnsi="Verdana"/>
          <w:sz w:val="20"/>
        </w:rPr>
      </w:pPr>
      <w:r w:rsidRPr="00417C91">
        <w:rPr>
          <w:rFonts w:ascii="Verdana" w:hAnsi="Verdana"/>
          <w:sz w:val="20"/>
        </w:rPr>
        <w:t>I en uppdragsskrivelse</w:t>
      </w:r>
      <w:r>
        <w:rPr>
          <w:rFonts w:ascii="Verdana" w:hAnsi="Verdana"/>
          <w:sz w:val="20"/>
        </w:rPr>
        <w:t>/beställning</w:t>
      </w:r>
      <w:r w:rsidRPr="00417C91">
        <w:rPr>
          <w:rFonts w:ascii="Verdana" w:hAnsi="Verdana"/>
          <w:sz w:val="20"/>
        </w:rPr>
        <w:t xml:space="preserve"> till Blankettkontoret skickar handläggaren blankettförslaget till Blankettkontoret som ger förslag till blankettens slutgiltiga utformning. Handläggaren godkänner sedan utseendet. </w:t>
      </w:r>
    </w:p>
    <w:p w14:paraId="60421B21" w14:textId="77777777" w:rsidR="0070530E" w:rsidRPr="00417C91" w:rsidRDefault="0070530E" w:rsidP="0070530E">
      <w:pPr>
        <w:pStyle w:val="Rubrik2"/>
      </w:pPr>
      <w:bookmarkStart w:id="9" w:name="e12492f2-e66c-4e63-9d90-eb5f34a5e9e9"/>
      <w:bookmarkEnd w:id="8"/>
      <w:r w:rsidRPr="00417C91">
        <w:t>Ansvars- och rollfördelning i blankettproduktionssystemet</w:t>
      </w:r>
    </w:p>
    <w:p w14:paraId="63179FEC" w14:textId="77777777" w:rsidR="0070530E" w:rsidRPr="00417C91" w:rsidRDefault="0070530E" w:rsidP="0070530E">
      <w:pPr>
        <w:spacing w:before="60" w:after="100"/>
        <w:rPr>
          <w:rFonts w:ascii="Verdana" w:hAnsi="Verdana"/>
          <w:sz w:val="20"/>
        </w:rPr>
      </w:pPr>
      <w:r w:rsidRPr="00417C91">
        <w:rPr>
          <w:rFonts w:ascii="Verdana" w:hAnsi="Verdana"/>
          <w:sz w:val="20"/>
        </w:rPr>
        <w:t>I den ansvars- och rollfördelning som gäller inom blankettproduktionssystemet ingår följande huvudaktörer:</w:t>
      </w:r>
    </w:p>
    <w:p w14:paraId="1C5EFFE5" w14:textId="77777777" w:rsidR="0070530E" w:rsidRPr="00AC671C" w:rsidRDefault="0070530E" w:rsidP="0070530E">
      <w:pPr>
        <w:numPr>
          <w:ilvl w:val="0"/>
          <w:numId w:val="36"/>
        </w:numPr>
        <w:spacing w:before="15" w:after="40"/>
        <w:rPr>
          <w:rFonts w:ascii="Verdana" w:hAnsi="Verdana"/>
          <w:sz w:val="20"/>
        </w:rPr>
      </w:pPr>
      <w:r w:rsidRPr="00417C91">
        <w:rPr>
          <w:rFonts w:ascii="Verdana" w:hAnsi="Verdana"/>
          <w:sz w:val="20"/>
        </w:rPr>
        <w:t>förslagsställare (handläggare vid FMV, FM eller industri)</w:t>
      </w:r>
    </w:p>
    <w:p w14:paraId="038BC1E5" w14:textId="77777777" w:rsidR="0070530E" w:rsidRPr="00417C91" w:rsidRDefault="0070530E" w:rsidP="0070530E">
      <w:pPr>
        <w:numPr>
          <w:ilvl w:val="0"/>
          <w:numId w:val="36"/>
        </w:numPr>
        <w:spacing w:before="15" w:after="40"/>
        <w:rPr>
          <w:rFonts w:ascii="Verdana" w:hAnsi="Verdana"/>
          <w:sz w:val="20"/>
        </w:rPr>
      </w:pPr>
      <w:r w:rsidRPr="00417C91">
        <w:rPr>
          <w:rFonts w:ascii="Verdana" w:hAnsi="Verdana"/>
          <w:sz w:val="20"/>
        </w:rPr>
        <w:t>Blankettkontoret</w:t>
      </w:r>
    </w:p>
    <w:p w14:paraId="239A2F88" w14:textId="77777777" w:rsidR="0070530E" w:rsidRPr="00417C91" w:rsidRDefault="0070530E" w:rsidP="0070530E">
      <w:pPr>
        <w:numPr>
          <w:ilvl w:val="0"/>
          <w:numId w:val="36"/>
        </w:numPr>
        <w:spacing w:before="15" w:after="40"/>
        <w:rPr>
          <w:rFonts w:ascii="Verdana" w:hAnsi="Verdana"/>
          <w:sz w:val="20"/>
        </w:rPr>
      </w:pPr>
      <w:r>
        <w:rPr>
          <w:rFonts w:ascii="Verdana" w:hAnsi="Verdana"/>
          <w:sz w:val="20"/>
        </w:rPr>
        <w:t>FMCL-FBF</w:t>
      </w:r>
    </w:p>
    <w:p w14:paraId="6D1E36DD" w14:textId="77777777" w:rsidR="0070530E" w:rsidRPr="00417C91" w:rsidRDefault="0070530E" w:rsidP="0070530E">
      <w:pPr>
        <w:numPr>
          <w:ilvl w:val="0"/>
          <w:numId w:val="36"/>
        </w:numPr>
        <w:spacing w:before="15" w:after="40"/>
        <w:rPr>
          <w:rFonts w:ascii="Verdana" w:hAnsi="Verdana"/>
          <w:sz w:val="20"/>
        </w:rPr>
      </w:pPr>
      <w:r>
        <w:rPr>
          <w:rFonts w:ascii="Verdana" w:hAnsi="Verdana"/>
          <w:sz w:val="20"/>
        </w:rPr>
        <w:t>användare av blanketter</w:t>
      </w:r>
    </w:p>
    <w:p w14:paraId="3B2BC0E9" w14:textId="77777777" w:rsidR="0070530E" w:rsidRPr="00417C91" w:rsidRDefault="0070530E" w:rsidP="0070530E">
      <w:pPr>
        <w:spacing w:before="60" w:after="100"/>
        <w:rPr>
          <w:rFonts w:ascii="Verdana" w:hAnsi="Verdana"/>
          <w:sz w:val="20"/>
        </w:rPr>
      </w:pPr>
      <w:r w:rsidRPr="00417C91">
        <w:rPr>
          <w:rFonts w:ascii="Verdana" w:hAnsi="Verdana"/>
          <w:sz w:val="20"/>
        </w:rPr>
        <w:lastRenderedPageBreak/>
        <w:t>Förslagsställarens roll är dels att komma med förslag till förbättringar eller rättningar av befintliga blanketter, dels att komma med förslag till nya blanketter</w:t>
      </w:r>
      <w:r>
        <w:rPr>
          <w:rFonts w:ascii="Verdana" w:hAnsi="Verdana"/>
          <w:sz w:val="20"/>
        </w:rPr>
        <w:t xml:space="preserve"> vid behov</w:t>
      </w:r>
      <w:r w:rsidRPr="00417C91">
        <w:rPr>
          <w:rFonts w:ascii="Verdana" w:hAnsi="Verdana"/>
          <w:sz w:val="20"/>
        </w:rPr>
        <w:t>.</w:t>
      </w:r>
    </w:p>
    <w:p w14:paraId="1894719B" w14:textId="77777777" w:rsidR="0070530E" w:rsidRPr="00417C91" w:rsidRDefault="0070530E" w:rsidP="0070530E">
      <w:pPr>
        <w:spacing w:before="60" w:after="100"/>
        <w:rPr>
          <w:rFonts w:ascii="Verdana" w:hAnsi="Verdana"/>
          <w:sz w:val="20"/>
        </w:rPr>
      </w:pPr>
      <w:r w:rsidRPr="00417C91">
        <w:rPr>
          <w:rFonts w:ascii="Verdana" w:hAnsi="Verdana"/>
          <w:sz w:val="20"/>
        </w:rPr>
        <w:t>Handläggare vid FMV</w:t>
      </w:r>
      <w:r>
        <w:rPr>
          <w:rFonts w:ascii="Verdana" w:hAnsi="Verdana"/>
          <w:sz w:val="20"/>
        </w:rPr>
        <w:t xml:space="preserve"> och/eller FM</w:t>
      </w:r>
      <w:r w:rsidRPr="00417C91">
        <w:rPr>
          <w:rFonts w:ascii="Verdana" w:hAnsi="Verdana"/>
          <w:sz w:val="20"/>
        </w:rPr>
        <w:t xml:space="preserve"> har det övergripande ansvaret vid framtagning av ny eller ändrad centralt framtagen blankett. Det är </w:t>
      </w:r>
      <w:r>
        <w:rPr>
          <w:rFonts w:ascii="Verdana" w:hAnsi="Verdana"/>
          <w:sz w:val="20"/>
        </w:rPr>
        <w:t>dessa</w:t>
      </w:r>
      <w:r w:rsidRPr="00417C91">
        <w:rPr>
          <w:rFonts w:ascii="Verdana" w:hAnsi="Verdana"/>
          <w:sz w:val="20"/>
        </w:rPr>
        <w:t xml:space="preserve"> handläggare som vid varje tillfälle initierar en framtagningsprocess av ny eller ändrad blankett och som beslutar om tidigare utgåva av blankett får användas eller inte. </w:t>
      </w:r>
    </w:p>
    <w:p w14:paraId="11D6FB50" w14:textId="77777777" w:rsidR="0070530E" w:rsidRPr="00417C91" w:rsidRDefault="0070530E" w:rsidP="0070530E">
      <w:pPr>
        <w:spacing w:before="60" w:after="100"/>
        <w:rPr>
          <w:rFonts w:ascii="Verdana" w:hAnsi="Verdana"/>
          <w:sz w:val="20"/>
        </w:rPr>
      </w:pPr>
      <w:r w:rsidRPr="00417C91">
        <w:rPr>
          <w:rFonts w:ascii="Verdana" w:hAnsi="Verdana"/>
          <w:sz w:val="20"/>
        </w:rPr>
        <w:t>Handläggaren</w:t>
      </w:r>
      <w:r>
        <w:rPr>
          <w:rFonts w:ascii="Verdana" w:hAnsi="Verdana"/>
          <w:sz w:val="20"/>
        </w:rPr>
        <w:t>/-na</w:t>
      </w:r>
      <w:r w:rsidRPr="00417C91">
        <w:rPr>
          <w:rFonts w:ascii="Verdana" w:hAnsi="Verdana"/>
          <w:sz w:val="20"/>
        </w:rPr>
        <w:t xml:space="preserve"> avgör om denne själv eller annan </w:t>
      </w:r>
      <w:r>
        <w:rPr>
          <w:rFonts w:ascii="Verdana" w:hAnsi="Verdana"/>
          <w:sz w:val="20"/>
        </w:rPr>
        <w:t xml:space="preserve">förslagsställaren </w:t>
      </w:r>
      <w:r w:rsidRPr="00417C91">
        <w:rPr>
          <w:rFonts w:ascii="Verdana" w:hAnsi="Verdana"/>
          <w:sz w:val="20"/>
        </w:rPr>
        <w:t>ska</w:t>
      </w:r>
      <w:r>
        <w:rPr>
          <w:rFonts w:ascii="Verdana" w:hAnsi="Verdana"/>
          <w:sz w:val="20"/>
        </w:rPr>
        <w:t xml:space="preserve"> ta fram förslag till manus </w:t>
      </w:r>
      <w:r w:rsidRPr="00417C91">
        <w:rPr>
          <w:rFonts w:ascii="Verdana" w:hAnsi="Verdana"/>
          <w:sz w:val="20"/>
        </w:rPr>
        <w:t>av ny eller ändrad blankett. Om förslagsstä</w:t>
      </w:r>
      <w:r>
        <w:rPr>
          <w:rFonts w:ascii="Verdana" w:hAnsi="Verdana"/>
          <w:sz w:val="20"/>
        </w:rPr>
        <w:t xml:space="preserve">llaren är personal inom </w:t>
      </w:r>
      <w:r w:rsidRPr="00417C91">
        <w:rPr>
          <w:rFonts w:ascii="Verdana" w:hAnsi="Verdana"/>
          <w:sz w:val="20"/>
        </w:rPr>
        <w:t>industri diskuterar denne med handläggaren</w:t>
      </w:r>
      <w:r>
        <w:rPr>
          <w:rFonts w:ascii="Verdana" w:hAnsi="Verdana"/>
          <w:sz w:val="20"/>
        </w:rPr>
        <w:t>/-na</w:t>
      </w:r>
      <w:r w:rsidRPr="00417C91">
        <w:rPr>
          <w:rFonts w:ascii="Verdana" w:hAnsi="Verdana"/>
          <w:sz w:val="20"/>
        </w:rPr>
        <w:t xml:space="preserve"> om blankettens utseende och innehåll. I båda fallen tas erforderliga kontakter med Blankettkontoret för att få tips och råd om utformning</w:t>
      </w:r>
      <w:r>
        <w:rPr>
          <w:rFonts w:ascii="Verdana" w:hAnsi="Verdana"/>
          <w:sz w:val="20"/>
        </w:rPr>
        <w:t>, samt originalframställning</w:t>
      </w:r>
      <w:r w:rsidRPr="00417C91">
        <w:rPr>
          <w:rFonts w:ascii="Verdana" w:hAnsi="Verdana"/>
          <w:sz w:val="20"/>
        </w:rPr>
        <w:t>.</w:t>
      </w:r>
    </w:p>
    <w:p w14:paraId="7F73E1C8" w14:textId="77777777" w:rsidR="0070530E" w:rsidRPr="00091483" w:rsidRDefault="0070530E" w:rsidP="0070530E">
      <w:pPr>
        <w:spacing w:before="60" w:after="100"/>
        <w:rPr>
          <w:rFonts w:ascii="Verdana" w:hAnsi="Verdana"/>
          <w:sz w:val="20"/>
        </w:rPr>
      </w:pPr>
      <w:r w:rsidRPr="00091483">
        <w:rPr>
          <w:rFonts w:ascii="Verdana" w:hAnsi="Verdana"/>
          <w:sz w:val="20"/>
        </w:rPr>
        <w:t>Om blankett som anskaffats eller ändrats berör flygsystem och den ska ingå eller redan ingår i särskild blankettförtecknings-TO för flygsystemet, samordnar FMVs handläggare förändringar som påverkar denna TO.</w:t>
      </w:r>
    </w:p>
    <w:p w14:paraId="1BA9BEED" w14:textId="77777777" w:rsidR="0070530E" w:rsidRPr="00417C91" w:rsidRDefault="0070530E" w:rsidP="0070530E">
      <w:pPr>
        <w:spacing w:before="60" w:after="100"/>
        <w:rPr>
          <w:rFonts w:ascii="Verdana" w:hAnsi="Verdana"/>
          <w:sz w:val="20"/>
        </w:rPr>
      </w:pPr>
      <w:r w:rsidRPr="00417C91">
        <w:rPr>
          <w:rFonts w:ascii="Verdana" w:hAnsi="Verdana"/>
          <w:sz w:val="20"/>
        </w:rPr>
        <w:t xml:space="preserve">Vid omtryckning av blankett kommer en förfrågan från Blankettkontoret till FMVs handläggare. </w:t>
      </w:r>
    </w:p>
    <w:p w14:paraId="5A0E5AF2" w14:textId="77777777" w:rsidR="0070530E" w:rsidRPr="00417C91" w:rsidRDefault="0070530E" w:rsidP="0070530E">
      <w:pPr>
        <w:spacing w:before="60" w:after="100"/>
        <w:rPr>
          <w:rFonts w:ascii="Verdana" w:hAnsi="Verdana"/>
          <w:sz w:val="20"/>
        </w:rPr>
      </w:pPr>
      <w:r w:rsidRPr="00417C91">
        <w:rPr>
          <w:rFonts w:ascii="Verdana" w:hAnsi="Verdana"/>
          <w:sz w:val="20"/>
        </w:rPr>
        <w:t>FMVs handläggare ansvarar för upphävandet av blanketter genom att skriftligen meddela beslut till Blankettkontoret. Handläggaren ska också vidta åtgärder för avveckling av blanketter i de fall detta ska göras.</w:t>
      </w:r>
    </w:p>
    <w:p w14:paraId="73C3CF60" w14:textId="77777777" w:rsidR="0070530E" w:rsidRPr="00417C91" w:rsidRDefault="0070530E" w:rsidP="0070530E">
      <w:pPr>
        <w:spacing w:before="60" w:after="100"/>
        <w:rPr>
          <w:rFonts w:ascii="Verdana" w:hAnsi="Verdana"/>
          <w:sz w:val="20"/>
        </w:rPr>
      </w:pPr>
      <w:r w:rsidRPr="00417C91">
        <w:rPr>
          <w:rFonts w:ascii="Verdana" w:hAnsi="Verdana"/>
          <w:sz w:val="20"/>
        </w:rPr>
        <w:t>Blankettkontoret granskar manusförsl</w:t>
      </w:r>
      <w:r>
        <w:rPr>
          <w:rFonts w:ascii="Verdana" w:hAnsi="Verdana"/>
          <w:sz w:val="20"/>
        </w:rPr>
        <w:t>ag och</w:t>
      </w:r>
      <w:r w:rsidRPr="00417C91">
        <w:rPr>
          <w:rFonts w:ascii="Verdana" w:hAnsi="Verdana"/>
          <w:sz w:val="20"/>
        </w:rPr>
        <w:t xml:space="preserve"> utformar </w:t>
      </w:r>
      <w:r>
        <w:rPr>
          <w:rFonts w:ascii="Verdana" w:hAnsi="Verdana"/>
          <w:sz w:val="20"/>
        </w:rPr>
        <w:t>korrektur.</w:t>
      </w:r>
      <w:r w:rsidRPr="00417C91">
        <w:rPr>
          <w:rFonts w:ascii="Verdana" w:hAnsi="Verdana"/>
          <w:sz w:val="20"/>
        </w:rPr>
        <w:t xml:space="preserve"> Detta sänds till FMVs handläggare</w:t>
      </w:r>
      <w:r>
        <w:rPr>
          <w:rFonts w:ascii="Verdana" w:hAnsi="Verdana"/>
          <w:sz w:val="20"/>
        </w:rPr>
        <w:t xml:space="preserve">. </w:t>
      </w:r>
      <w:r w:rsidRPr="00417C91">
        <w:rPr>
          <w:rFonts w:ascii="Verdana" w:hAnsi="Verdana"/>
          <w:sz w:val="20"/>
        </w:rPr>
        <w:t>FMVs handläggare granskar korrekturexemplaret, korrigerar vid behov och godkänner slutligen blankette</w:t>
      </w:r>
      <w:r>
        <w:rPr>
          <w:rFonts w:ascii="Verdana" w:hAnsi="Verdana"/>
          <w:sz w:val="20"/>
        </w:rPr>
        <w:t>n</w:t>
      </w:r>
      <w:r w:rsidRPr="00417C91">
        <w:rPr>
          <w:rFonts w:ascii="Verdana" w:hAnsi="Verdana"/>
          <w:sz w:val="20"/>
        </w:rPr>
        <w:t>. Blankettkontoret beställer tryckning av blanketter</w:t>
      </w:r>
      <w:r>
        <w:rPr>
          <w:rFonts w:ascii="Verdana" w:hAnsi="Verdana"/>
          <w:sz w:val="20"/>
        </w:rPr>
        <w:t xml:space="preserve"> och/eller publicering på FMs intranät</w:t>
      </w:r>
      <w:r w:rsidRPr="00417C91">
        <w:rPr>
          <w:rFonts w:ascii="Verdana" w:hAnsi="Verdana"/>
          <w:sz w:val="20"/>
        </w:rPr>
        <w:t xml:space="preserve">. </w:t>
      </w:r>
    </w:p>
    <w:p w14:paraId="39F7916F" w14:textId="77777777" w:rsidR="0070530E" w:rsidRPr="00417C91" w:rsidRDefault="0070530E" w:rsidP="0070530E">
      <w:pPr>
        <w:spacing w:before="60" w:after="100"/>
        <w:rPr>
          <w:rFonts w:ascii="Verdana" w:hAnsi="Verdana"/>
          <w:sz w:val="20"/>
        </w:rPr>
      </w:pPr>
      <w:r>
        <w:rPr>
          <w:rFonts w:ascii="Verdana" w:hAnsi="Verdana"/>
          <w:sz w:val="20"/>
        </w:rPr>
        <w:t>FMCL-FBF</w:t>
      </w:r>
      <w:r w:rsidRPr="00417C91">
        <w:rPr>
          <w:rFonts w:ascii="Verdana" w:hAnsi="Verdana"/>
          <w:sz w:val="20"/>
        </w:rPr>
        <w:t xml:space="preserve"> förråds håller och distribuerar framtagna blanketter. Efter leverans från tryckeri läggs upplagan upp hos </w:t>
      </w:r>
      <w:r>
        <w:rPr>
          <w:rFonts w:ascii="Verdana" w:hAnsi="Verdana"/>
          <w:sz w:val="20"/>
        </w:rPr>
        <w:t>FMCL-FBF</w:t>
      </w:r>
      <w:r w:rsidRPr="00417C91">
        <w:rPr>
          <w:rFonts w:ascii="Verdana" w:hAnsi="Verdana"/>
          <w:sz w:val="20"/>
        </w:rPr>
        <w:t xml:space="preserve"> varifrån distribution görs till beställare.</w:t>
      </w:r>
    </w:p>
    <w:p w14:paraId="69931707" w14:textId="77777777" w:rsidR="0070530E" w:rsidRPr="00417C91" w:rsidRDefault="0070530E" w:rsidP="0070530E">
      <w:pPr>
        <w:spacing w:before="60" w:after="100"/>
        <w:rPr>
          <w:rFonts w:ascii="Verdana" w:hAnsi="Verdana"/>
          <w:sz w:val="20"/>
        </w:rPr>
      </w:pPr>
      <w:r w:rsidRPr="00417C91">
        <w:rPr>
          <w:rFonts w:ascii="Verdana" w:hAnsi="Verdana"/>
          <w:sz w:val="20"/>
        </w:rPr>
        <w:t>Produktionsledning vid tilldelad instans har ansvar för:</w:t>
      </w:r>
    </w:p>
    <w:p w14:paraId="4AE7613A" w14:textId="77777777" w:rsidR="0070530E" w:rsidRPr="00417C91" w:rsidRDefault="0070530E" w:rsidP="0070530E">
      <w:pPr>
        <w:numPr>
          <w:ilvl w:val="0"/>
          <w:numId w:val="37"/>
        </w:numPr>
        <w:spacing w:before="15" w:after="40"/>
        <w:rPr>
          <w:rFonts w:ascii="Verdana" w:hAnsi="Verdana"/>
          <w:sz w:val="20"/>
        </w:rPr>
      </w:pPr>
      <w:r w:rsidRPr="00417C91">
        <w:rPr>
          <w:rFonts w:ascii="Verdana" w:hAnsi="Verdana"/>
          <w:sz w:val="20"/>
        </w:rPr>
        <w:t>lokal mottagningskon</w:t>
      </w:r>
      <w:r>
        <w:rPr>
          <w:rFonts w:ascii="Verdana" w:hAnsi="Verdana"/>
          <w:sz w:val="20"/>
        </w:rPr>
        <w:t>troll</w:t>
      </w:r>
    </w:p>
    <w:p w14:paraId="2989C750" w14:textId="77777777" w:rsidR="0070530E" w:rsidRPr="00417C91" w:rsidRDefault="0070530E" w:rsidP="0070530E">
      <w:pPr>
        <w:numPr>
          <w:ilvl w:val="0"/>
          <w:numId w:val="37"/>
        </w:numPr>
        <w:spacing w:before="15" w:after="40"/>
        <w:rPr>
          <w:rFonts w:ascii="Verdana" w:hAnsi="Verdana"/>
          <w:sz w:val="20"/>
        </w:rPr>
      </w:pPr>
      <w:r w:rsidRPr="00417C91">
        <w:rPr>
          <w:rFonts w:ascii="Verdana" w:hAnsi="Verdana"/>
          <w:sz w:val="20"/>
        </w:rPr>
        <w:t>lokalt blankettlager</w:t>
      </w:r>
    </w:p>
    <w:p w14:paraId="25B0085A" w14:textId="77777777" w:rsidR="0070530E" w:rsidRPr="00BC3EA4" w:rsidRDefault="0070530E" w:rsidP="0070530E">
      <w:pPr>
        <w:numPr>
          <w:ilvl w:val="0"/>
          <w:numId w:val="37"/>
        </w:numPr>
        <w:spacing w:before="15" w:after="40"/>
        <w:rPr>
          <w:rFonts w:ascii="Verdana" w:hAnsi="Verdana"/>
          <w:sz w:val="20"/>
        </w:rPr>
      </w:pPr>
      <w:r w:rsidRPr="00417C91">
        <w:rPr>
          <w:rFonts w:ascii="Verdana" w:hAnsi="Verdana"/>
          <w:sz w:val="20"/>
        </w:rPr>
        <w:t xml:space="preserve">lokal ändringstjänst och utgallring av upphävda blanketter </w:t>
      </w:r>
    </w:p>
    <w:p w14:paraId="6D3D38B0" w14:textId="77777777" w:rsidR="0070530E" w:rsidRPr="00417C91" w:rsidRDefault="0070530E" w:rsidP="0070530E">
      <w:pPr>
        <w:spacing w:before="60" w:after="100"/>
        <w:rPr>
          <w:rFonts w:ascii="Verdana" w:hAnsi="Verdana"/>
          <w:sz w:val="20"/>
        </w:rPr>
      </w:pPr>
      <w:r>
        <w:rPr>
          <w:rFonts w:ascii="Verdana" w:hAnsi="Verdana"/>
          <w:sz w:val="20"/>
        </w:rPr>
        <w:t xml:space="preserve">Användaren </w:t>
      </w:r>
      <w:r w:rsidRPr="00417C91">
        <w:rPr>
          <w:rFonts w:ascii="Verdana" w:hAnsi="Verdana"/>
          <w:sz w:val="20"/>
        </w:rPr>
        <w:t>av blanketter ansvarar för:</w:t>
      </w:r>
    </w:p>
    <w:p w14:paraId="60B4A987" w14:textId="77777777" w:rsidR="0070530E" w:rsidRPr="00417C91" w:rsidRDefault="0070530E" w:rsidP="0070530E">
      <w:pPr>
        <w:numPr>
          <w:ilvl w:val="0"/>
          <w:numId w:val="38"/>
        </w:numPr>
        <w:spacing w:before="15" w:after="40"/>
        <w:rPr>
          <w:rFonts w:ascii="Verdana" w:hAnsi="Verdana"/>
          <w:sz w:val="20"/>
        </w:rPr>
      </w:pPr>
      <w:r w:rsidRPr="00417C91">
        <w:rPr>
          <w:rFonts w:ascii="Verdana" w:hAnsi="Verdana"/>
          <w:sz w:val="20"/>
        </w:rPr>
        <w:t>tillämpning av aktuella blanketter</w:t>
      </w:r>
    </w:p>
    <w:p w14:paraId="0DD887F9" w14:textId="77777777" w:rsidR="0070530E" w:rsidRPr="00417C91" w:rsidRDefault="0070530E" w:rsidP="0070530E">
      <w:pPr>
        <w:numPr>
          <w:ilvl w:val="0"/>
          <w:numId w:val="38"/>
        </w:numPr>
        <w:spacing w:before="15" w:after="40"/>
        <w:rPr>
          <w:rFonts w:ascii="Verdana" w:hAnsi="Verdana"/>
          <w:sz w:val="20"/>
        </w:rPr>
      </w:pPr>
      <w:r w:rsidRPr="00417C91">
        <w:rPr>
          <w:rFonts w:ascii="Verdana" w:hAnsi="Verdana"/>
          <w:sz w:val="20"/>
        </w:rPr>
        <w:t>rapportering av eventuella fel och brister</w:t>
      </w:r>
      <w:r>
        <w:rPr>
          <w:rFonts w:ascii="Verdana" w:hAnsi="Verdana"/>
          <w:sz w:val="20"/>
        </w:rPr>
        <w:t xml:space="preserve"> </w:t>
      </w:r>
      <w:r w:rsidRPr="00417C91">
        <w:rPr>
          <w:rFonts w:ascii="Verdana" w:hAnsi="Verdana"/>
          <w:sz w:val="20"/>
        </w:rPr>
        <w:t>i blanketter och ut</w:t>
      </w:r>
      <w:r>
        <w:rPr>
          <w:rFonts w:ascii="Verdana" w:hAnsi="Verdana"/>
          <w:sz w:val="20"/>
        </w:rPr>
        <w:t>gallring av upphävda blanketter</w:t>
      </w:r>
    </w:p>
    <w:p w14:paraId="46E50C76" w14:textId="77777777" w:rsidR="0070530E" w:rsidRPr="00417C91" w:rsidRDefault="0070530E" w:rsidP="0070530E">
      <w:pPr>
        <w:pStyle w:val="Rubrik2"/>
      </w:pPr>
      <w:bookmarkStart w:id="10" w:name="db3fb67f-73f5-4173-97da-dec42aab974e"/>
      <w:bookmarkEnd w:id="9"/>
      <w:r w:rsidRPr="00417C91">
        <w:t>Förfrågningar</w:t>
      </w:r>
    </w:p>
    <w:p w14:paraId="5C1BDCC3" w14:textId="77777777" w:rsidR="0070530E" w:rsidRPr="00417C91" w:rsidRDefault="0070530E" w:rsidP="0070530E">
      <w:pPr>
        <w:spacing w:before="60" w:after="100"/>
        <w:rPr>
          <w:rFonts w:ascii="Verdana" w:hAnsi="Verdana"/>
          <w:sz w:val="20"/>
        </w:rPr>
      </w:pPr>
      <w:r w:rsidRPr="00417C91">
        <w:rPr>
          <w:rFonts w:ascii="Verdana" w:hAnsi="Verdana"/>
          <w:sz w:val="20"/>
        </w:rPr>
        <w:t>Frågor avseende innehållet i en blankett ställs till berörd tekniskt ansvarig/produktledare vid FMV</w:t>
      </w:r>
      <w:r>
        <w:rPr>
          <w:rFonts w:ascii="Verdana" w:hAnsi="Verdana"/>
          <w:sz w:val="20"/>
        </w:rPr>
        <w:t xml:space="preserve"> och/eller FM</w:t>
      </w:r>
      <w:r w:rsidRPr="00417C91">
        <w:rPr>
          <w:rFonts w:ascii="Verdana" w:hAnsi="Verdana"/>
          <w:sz w:val="20"/>
        </w:rPr>
        <w:t>.</w:t>
      </w:r>
    </w:p>
    <w:p w14:paraId="33F11323" w14:textId="7652DB17" w:rsidR="0070530E" w:rsidRPr="00417C91" w:rsidRDefault="0070530E" w:rsidP="0070530E">
      <w:pPr>
        <w:spacing w:before="60" w:after="100"/>
        <w:rPr>
          <w:rFonts w:ascii="Verdana" w:hAnsi="Verdana"/>
          <w:sz w:val="20"/>
        </w:rPr>
      </w:pPr>
      <w:r w:rsidRPr="00417C91">
        <w:rPr>
          <w:rFonts w:ascii="Verdana" w:hAnsi="Verdana"/>
          <w:sz w:val="20"/>
        </w:rPr>
        <w:t xml:space="preserve">Frågor avseende regler och rutiner i Blankettproduktionssystemet ställs till Blankettkontoret och till </w:t>
      </w:r>
      <w:r w:rsidRPr="00091483">
        <w:rPr>
          <w:rFonts w:ascii="Verdana" w:hAnsi="Verdana"/>
          <w:sz w:val="20"/>
        </w:rPr>
        <w:t xml:space="preserve">ansvarig enhet vid </w:t>
      </w:r>
      <w:r w:rsidR="0081696C">
        <w:rPr>
          <w:rFonts w:ascii="Verdana" w:hAnsi="Verdana"/>
          <w:sz w:val="20"/>
        </w:rPr>
        <w:t>MS</w:t>
      </w:r>
      <w:r>
        <w:rPr>
          <w:rFonts w:ascii="Verdana" w:hAnsi="Verdana"/>
          <w:sz w:val="20"/>
        </w:rPr>
        <w:t>520</w:t>
      </w:r>
      <w:r w:rsidR="0081696C">
        <w:rPr>
          <w:rFonts w:ascii="Verdana" w:hAnsi="Verdana"/>
          <w:sz w:val="20"/>
        </w:rPr>
        <w:t>/E08</w:t>
      </w:r>
      <w:r w:rsidRPr="00091483">
        <w:rPr>
          <w:rFonts w:ascii="Verdana" w:hAnsi="Verdana"/>
          <w:sz w:val="20"/>
        </w:rPr>
        <w:t>.</w:t>
      </w:r>
    </w:p>
    <w:bookmarkEnd w:id="10"/>
    <w:p w14:paraId="4277E794" w14:textId="77777777" w:rsidR="0070530E" w:rsidRPr="00417C91" w:rsidRDefault="0070530E" w:rsidP="0070530E">
      <w:pPr>
        <w:pStyle w:val="Rubrik2"/>
      </w:pPr>
      <w:r w:rsidRPr="00417C91">
        <w:t>Förslag till ändring av blankett</w:t>
      </w:r>
    </w:p>
    <w:p w14:paraId="0CFBE5A5" w14:textId="77777777" w:rsidR="0070530E" w:rsidRPr="00417C91" w:rsidRDefault="0070530E" w:rsidP="0070530E">
      <w:pPr>
        <w:spacing w:before="60" w:after="100"/>
        <w:rPr>
          <w:rFonts w:ascii="Verdana" w:hAnsi="Verdana"/>
          <w:sz w:val="20"/>
        </w:rPr>
      </w:pPr>
      <w:r w:rsidRPr="00417C91">
        <w:rPr>
          <w:rFonts w:ascii="Verdana" w:hAnsi="Verdana"/>
          <w:sz w:val="20"/>
        </w:rPr>
        <w:t xml:space="preserve">Förslag till ändringar av blankett eller behov av ny blankett kan meddelas på blankett </w:t>
      </w:r>
      <w:r>
        <w:rPr>
          <w:rFonts w:ascii="Verdana" w:hAnsi="Verdana"/>
          <w:sz w:val="20"/>
        </w:rPr>
        <w:t xml:space="preserve">M7102-255635-6-Suggested </w:t>
      </w:r>
      <w:r w:rsidRPr="00CB22D8">
        <w:rPr>
          <w:rFonts w:ascii="Verdana" w:hAnsi="Verdana"/>
          <w:sz w:val="20"/>
        </w:rPr>
        <w:t>change of publication</w:t>
      </w:r>
      <w:r w:rsidRPr="00417C91">
        <w:rPr>
          <w:rFonts w:ascii="Verdana" w:hAnsi="Verdana"/>
          <w:sz w:val="20"/>
        </w:rPr>
        <w:t xml:space="preserve">. </w:t>
      </w:r>
    </w:p>
    <w:p w14:paraId="36A5AC5B" w14:textId="77777777" w:rsidR="0070530E" w:rsidRPr="00417C91" w:rsidRDefault="0070530E" w:rsidP="0070530E">
      <w:pPr>
        <w:spacing w:before="60" w:after="100"/>
        <w:rPr>
          <w:rFonts w:ascii="Verdana" w:hAnsi="Verdana"/>
          <w:sz w:val="20"/>
        </w:rPr>
      </w:pPr>
      <w:r w:rsidRPr="00417C91">
        <w:rPr>
          <w:rFonts w:ascii="Verdana" w:hAnsi="Verdana"/>
          <w:sz w:val="20"/>
        </w:rPr>
        <w:t xml:space="preserve">När blanketten fyllts i med det aktuella ändringsförslaget sänds den till ansvarig handläggare vid FMV eller </w:t>
      </w:r>
      <w:r>
        <w:rPr>
          <w:rFonts w:ascii="Verdana" w:hAnsi="Verdana"/>
          <w:sz w:val="20"/>
        </w:rPr>
        <w:t>FM för vidare befordran till Blankettkontoret.</w:t>
      </w:r>
    </w:p>
    <w:p w14:paraId="0CD1E87E" w14:textId="77777777" w:rsidR="0070530E" w:rsidRDefault="0070530E" w:rsidP="0070530E">
      <w:pPr>
        <w:spacing w:before="400" w:after="20"/>
        <w:outlineLvl w:val="0"/>
        <w:rPr>
          <w:rFonts w:ascii="Verdana" w:hAnsi="Verdana"/>
          <w:b/>
          <w:bCs/>
          <w:color w:val="000000"/>
          <w:kern w:val="36"/>
          <w:sz w:val="32"/>
          <w:szCs w:val="32"/>
        </w:rPr>
      </w:pPr>
    </w:p>
    <w:p w14:paraId="6BD0DD8C" w14:textId="77777777" w:rsidR="0070530E" w:rsidRPr="006C70D2" w:rsidRDefault="0070530E" w:rsidP="0070530E">
      <w:pPr>
        <w:pStyle w:val="Rubrik1"/>
      </w:pPr>
      <w:r w:rsidRPr="006C70D2">
        <w:t>Speciella anvisningar för blanketter</w:t>
      </w:r>
    </w:p>
    <w:p w14:paraId="46D03168" w14:textId="77777777" w:rsidR="0070530E" w:rsidRPr="006C70D2" w:rsidRDefault="0070530E" w:rsidP="0070530E">
      <w:pPr>
        <w:pStyle w:val="Rubrik2"/>
      </w:pPr>
      <w:bookmarkStart w:id="11" w:name="f1113963-8430-4dbc-a3ee-6f843d0ebaf8"/>
      <w:bookmarkEnd w:id="2"/>
      <w:r w:rsidRPr="006C70D2">
        <w:t>Inledning</w:t>
      </w:r>
    </w:p>
    <w:p w14:paraId="3C042BD6" w14:textId="77777777" w:rsidR="0070530E" w:rsidRPr="006C70D2" w:rsidRDefault="0070530E" w:rsidP="0070530E">
      <w:pPr>
        <w:pStyle w:val="Rubrik3"/>
      </w:pPr>
      <w:bookmarkStart w:id="12" w:name="92aeea55-d90d-461e-84c1-e2854d2dc455"/>
      <w:bookmarkEnd w:id="11"/>
      <w:r w:rsidRPr="006C70D2">
        <w:t>Syfte och omfattning</w:t>
      </w:r>
    </w:p>
    <w:p w14:paraId="07128E68" w14:textId="77777777" w:rsidR="0070530E" w:rsidRPr="006C70D2" w:rsidRDefault="0070530E" w:rsidP="0070530E">
      <w:pPr>
        <w:spacing w:before="60" w:after="100"/>
        <w:rPr>
          <w:rFonts w:ascii="Verdana" w:hAnsi="Verdana"/>
          <w:sz w:val="20"/>
        </w:rPr>
      </w:pPr>
      <w:r w:rsidRPr="006C70D2">
        <w:rPr>
          <w:rFonts w:ascii="Verdana" w:hAnsi="Verdana"/>
          <w:sz w:val="20"/>
        </w:rPr>
        <w:t>Detta avsnitt syftar till att ge erforderliga regler</w:t>
      </w:r>
      <w:r>
        <w:rPr>
          <w:rFonts w:ascii="Verdana" w:hAnsi="Verdana"/>
          <w:sz w:val="20"/>
        </w:rPr>
        <w:t xml:space="preserve"> för att</w:t>
      </w:r>
      <w:r w:rsidRPr="006C70D2">
        <w:rPr>
          <w:rFonts w:ascii="Verdana" w:hAnsi="Verdana"/>
          <w:sz w:val="20"/>
        </w:rPr>
        <w:t xml:space="preserve"> kunna producera blanketter som skall användas inom FM och FMV. Dessa blanketter kallas här centralt framtagna blanketter.</w:t>
      </w:r>
    </w:p>
    <w:p w14:paraId="6DEDE134" w14:textId="77777777" w:rsidR="0070530E" w:rsidRPr="006C70D2" w:rsidRDefault="0070530E" w:rsidP="0070530E">
      <w:pPr>
        <w:spacing w:before="60" w:after="100"/>
        <w:rPr>
          <w:rFonts w:ascii="Verdana" w:hAnsi="Verdana"/>
          <w:sz w:val="20"/>
        </w:rPr>
      </w:pPr>
      <w:r w:rsidRPr="006C70D2">
        <w:rPr>
          <w:rFonts w:ascii="Verdana" w:hAnsi="Verdana"/>
          <w:sz w:val="20"/>
        </w:rPr>
        <w:t xml:space="preserve">Avsnittet innehåller regler för anskaffning, ändring och upphävande av blanketter. Grunder för produktion av blanketter återfinns </w:t>
      </w:r>
      <w:r>
        <w:rPr>
          <w:rFonts w:ascii="Verdana" w:hAnsi="Verdana"/>
          <w:sz w:val="20"/>
        </w:rPr>
        <w:t xml:space="preserve">i </w:t>
      </w:r>
      <w:r w:rsidRPr="006C70D2">
        <w:rPr>
          <w:rFonts w:ascii="Verdana" w:hAnsi="Verdana"/>
          <w:sz w:val="20"/>
        </w:rPr>
        <w:t>avsnitt</w:t>
      </w:r>
      <w:bookmarkEnd w:id="12"/>
      <w:r>
        <w:rPr>
          <w:rFonts w:ascii="Verdana" w:hAnsi="Verdana"/>
          <w:sz w:val="20"/>
        </w:rPr>
        <w:t xml:space="preserve"> </w:t>
      </w:r>
      <w:r>
        <w:rPr>
          <w:rFonts w:ascii="Verdana" w:hAnsi="Verdana"/>
          <w:sz w:val="20"/>
        </w:rPr>
        <w:fldChar w:fldCharType="begin"/>
      </w:r>
      <w:r>
        <w:rPr>
          <w:rFonts w:ascii="Verdana" w:hAnsi="Verdana"/>
          <w:sz w:val="20"/>
        </w:rPr>
        <w:instrText xml:space="preserve"> REF _Ref429653908 \h  \* MERGEFORMAT </w:instrText>
      </w:r>
      <w:r>
        <w:rPr>
          <w:rFonts w:ascii="Verdana" w:hAnsi="Verdana"/>
          <w:sz w:val="20"/>
        </w:rPr>
      </w:r>
      <w:r>
        <w:rPr>
          <w:rFonts w:ascii="Verdana" w:hAnsi="Verdana"/>
          <w:sz w:val="20"/>
        </w:rPr>
        <w:fldChar w:fldCharType="separate"/>
      </w:r>
      <w:r w:rsidRPr="0070530E">
        <w:rPr>
          <w:rFonts w:ascii="Verdana" w:hAnsi="Verdana"/>
          <w:sz w:val="20"/>
        </w:rPr>
        <w:t>Blankettproduktionssystemet</w:t>
      </w:r>
      <w:r>
        <w:rPr>
          <w:rFonts w:ascii="Verdana" w:hAnsi="Verdana"/>
          <w:sz w:val="20"/>
        </w:rPr>
        <w:fldChar w:fldCharType="end"/>
      </w:r>
      <w:r w:rsidRPr="006C70D2">
        <w:rPr>
          <w:rFonts w:ascii="Verdana" w:hAnsi="Verdana"/>
          <w:sz w:val="20"/>
        </w:rPr>
        <w:t>. Avsnittet innehåller inte detaljerade regler och anvisningar för grafisk utformning, språkbehandling etc av blanketter, då dessa styrs av FM och tillämpas av Blankettkontoret vid framtagning av original för mångfaldigande.</w:t>
      </w:r>
    </w:p>
    <w:p w14:paraId="59E57549" w14:textId="77777777" w:rsidR="0070530E" w:rsidRPr="006C70D2" w:rsidRDefault="0070530E" w:rsidP="0070530E">
      <w:pPr>
        <w:pStyle w:val="Rubrik3"/>
      </w:pPr>
      <w:bookmarkStart w:id="13" w:name="f15cdd4a-0eb6-4a02-84cc-3a92a0e49cd9"/>
      <w:r w:rsidRPr="006C70D2">
        <w:t>Målgrupper</w:t>
      </w:r>
    </w:p>
    <w:p w14:paraId="52D152DA" w14:textId="77777777" w:rsidR="0070530E" w:rsidRPr="006C70D2" w:rsidRDefault="0070530E" w:rsidP="0070530E">
      <w:pPr>
        <w:spacing w:before="60" w:after="100"/>
        <w:rPr>
          <w:rFonts w:ascii="Verdana" w:hAnsi="Verdana"/>
          <w:sz w:val="20"/>
        </w:rPr>
      </w:pPr>
      <w:r w:rsidRPr="006C70D2">
        <w:rPr>
          <w:rFonts w:ascii="Verdana" w:hAnsi="Verdana"/>
          <w:sz w:val="20"/>
        </w:rPr>
        <w:t xml:space="preserve">Innehållet vänder sig till skribenter och förslagsställare som tar fram underlag till förslag till blanketter, ibland på uppdrag av ansvarig enhet vid FMV. Dessa </w:t>
      </w:r>
      <w:r>
        <w:rPr>
          <w:rFonts w:ascii="Verdana" w:hAnsi="Verdana"/>
          <w:sz w:val="20"/>
        </w:rPr>
        <w:t>förslagsställare</w:t>
      </w:r>
      <w:r w:rsidRPr="006C70D2">
        <w:rPr>
          <w:rFonts w:ascii="Verdana" w:hAnsi="Verdana"/>
          <w:sz w:val="20"/>
        </w:rPr>
        <w:t xml:space="preserve"> kan finnas såväl inom FMV</w:t>
      </w:r>
      <w:r>
        <w:rPr>
          <w:rFonts w:ascii="Verdana" w:hAnsi="Verdana"/>
          <w:sz w:val="20"/>
        </w:rPr>
        <w:t>, FM samt</w:t>
      </w:r>
      <w:r w:rsidRPr="006C70D2">
        <w:rPr>
          <w:rFonts w:ascii="Verdana" w:hAnsi="Verdana"/>
          <w:sz w:val="20"/>
        </w:rPr>
        <w:t xml:space="preserve"> indus</w:t>
      </w:r>
      <w:r>
        <w:rPr>
          <w:rFonts w:ascii="Verdana" w:hAnsi="Verdana"/>
          <w:sz w:val="20"/>
        </w:rPr>
        <w:t>trin</w:t>
      </w:r>
      <w:r w:rsidRPr="006C70D2">
        <w:rPr>
          <w:rFonts w:ascii="Verdana" w:hAnsi="Verdana"/>
          <w:sz w:val="20"/>
        </w:rPr>
        <w:t>.</w:t>
      </w:r>
    </w:p>
    <w:p w14:paraId="43644D29" w14:textId="77777777" w:rsidR="0070530E" w:rsidRPr="006C70D2" w:rsidRDefault="0070530E" w:rsidP="0070530E">
      <w:pPr>
        <w:pStyle w:val="Rubrik2"/>
      </w:pPr>
      <w:bookmarkStart w:id="14" w:name="b9f836b6-14af-4c3e-8983-7684b2b8d82c"/>
      <w:bookmarkEnd w:id="13"/>
      <w:r w:rsidRPr="006C70D2">
        <w:t>Produktion av blanketter</w:t>
      </w:r>
    </w:p>
    <w:p w14:paraId="79F1012C" w14:textId="77777777" w:rsidR="0070530E" w:rsidRPr="006C70D2" w:rsidRDefault="0070530E" w:rsidP="0070530E">
      <w:pPr>
        <w:pStyle w:val="Rubrik3"/>
      </w:pPr>
      <w:bookmarkStart w:id="15" w:name="deb04a9e-abaa-4427-b453-d8fc1536f894"/>
      <w:bookmarkEnd w:id="14"/>
      <w:r w:rsidRPr="006C70D2">
        <w:t>Allmänt</w:t>
      </w:r>
    </w:p>
    <w:p w14:paraId="2DC6E8AD" w14:textId="77777777" w:rsidR="0070530E" w:rsidRPr="006C70D2" w:rsidRDefault="0070530E" w:rsidP="0070530E">
      <w:pPr>
        <w:spacing w:before="60" w:after="100"/>
        <w:rPr>
          <w:rFonts w:ascii="Verdana" w:hAnsi="Verdana"/>
          <w:sz w:val="20"/>
        </w:rPr>
      </w:pPr>
      <w:r w:rsidRPr="006C70D2">
        <w:rPr>
          <w:rFonts w:ascii="Verdana" w:hAnsi="Verdana"/>
          <w:sz w:val="20"/>
        </w:rPr>
        <w:t>Blanketter anskaffas av ansvarig enhet vid FMV</w:t>
      </w:r>
      <w:r>
        <w:rPr>
          <w:rFonts w:ascii="Verdana" w:hAnsi="Verdana"/>
          <w:sz w:val="20"/>
        </w:rPr>
        <w:t xml:space="preserve"> och FM via Blankettkontoret för vidare distribution till FMCL och/eller publicering på FMs intranät.</w:t>
      </w:r>
      <w:r w:rsidRPr="006C70D2">
        <w:rPr>
          <w:rFonts w:ascii="Verdana" w:hAnsi="Verdana"/>
          <w:sz w:val="20"/>
        </w:rPr>
        <w:t xml:space="preserve"> </w:t>
      </w:r>
    </w:p>
    <w:p w14:paraId="42D8F9B5" w14:textId="77777777" w:rsidR="0070530E" w:rsidRPr="006C70D2" w:rsidRDefault="0070530E" w:rsidP="0070530E">
      <w:pPr>
        <w:spacing w:before="60" w:after="100"/>
        <w:rPr>
          <w:rFonts w:ascii="Verdana" w:hAnsi="Verdana"/>
          <w:sz w:val="20"/>
        </w:rPr>
      </w:pPr>
      <w:r w:rsidRPr="006C70D2">
        <w:rPr>
          <w:rFonts w:ascii="Verdana" w:hAnsi="Verdana"/>
          <w:sz w:val="20"/>
        </w:rPr>
        <w:t xml:space="preserve">De flesta blanketter registreras liksom övrig materiel i system </w:t>
      </w:r>
      <w:r>
        <w:rPr>
          <w:rFonts w:ascii="Verdana" w:hAnsi="Verdana"/>
          <w:sz w:val="20"/>
        </w:rPr>
        <w:t>GoF</w:t>
      </w:r>
      <w:r w:rsidRPr="006C70D2">
        <w:rPr>
          <w:rFonts w:ascii="Verdana" w:hAnsi="Verdana"/>
          <w:sz w:val="20"/>
        </w:rPr>
        <w:t xml:space="preserve">. </w:t>
      </w:r>
    </w:p>
    <w:p w14:paraId="18F06BD3" w14:textId="77777777" w:rsidR="0070530E" w:rsidRPr="006C70D2" w:rsidRDefault="0070530E" w:rsidP="0070530E">
      <w:pPr>
        <w:spacing w:before="60" w:after="100"/>
        <w:rPr>
          <w:rFonts w:ascii="Verdana" w:hAnsi="Verdana"/>
          <w:sz w:val="20"/>
        </w:rPr>
      </w:pPr>
      <w:r w:rsidRPr="006C70D2">
        <w:rPr>
          <w:rFonts w:ascii="Verdana" w:hAnsi="Verdana"/>
          <w:sz w:val="20"/>
        </w:rPr>
        <w:t>FMV ansvarar även för framtagandet av vissa blanketter utan förrådsbeteckningar och med unika nummerserier. Dessa blanketter</w:t>
      </w:r>
      <w:r>
        <w:rPr>
          <w:rFonts w:ascii="Verdana" w:hAnsi="Verdana"/>
          <w:sz w:val="20"/>
        </w:rPr>
        <w:t xml:space="preserve"> är</w:t>
      </w:r>
      <w:r w:rsidRPr="006C70D2">
        <w:rPr>
          <w:rFonts w:ascii="Verdana" w:hAnsi="Verdana"/>
          <w:sz w:val="20"/>
        </w:rPr>
        <w:t xml:space="preserve"> </w:t>
      </w:r>
      <w:r>
        <w:rPr>
          <w:rFonts w:ascii="Verdana" w:hAnsi="Verdana"/>
          <w:sz w:val="20"/>
        </w:rPr>
        <w:t>ej förrådshållna. De kan dock produceras av Blankettkontoret om så önskas.</w:t>
      </w:r>
    </w:p>
    <w:p w14:paraId="5A6533AD" w14:textId="77777777" w:rsidR="0070530E" w:rsidRPr="006C70D2" w:rsidRDefault="0070530E" w:rsidP="0070530E">
      <w:pPr>
        <w:spacing w:before="60" w:after="100"/>
        <w:rPr>
          <w:rFonts w:ascii="Verdana" w:hAnsi="Verdana"/>
          <w:sz w:val="20"/>
        </w:rPr>
      </w:pPr>
      <w:r w:rsidRPr="006C70D2">
        <w:rPr>
          <w:rFonts w:ascii="Verdana" w:hAnsi="Verdana"/>
          <w:sz w:val="20"/>
        </w:rPr>
        <w:t>Blanketter som tas fram centralt kan alltså kategoriseras till två huvudtyper:</w:t>
      </w:r>
    </w:p>
    <w:p w14:paraId="777C4C43" w14:textId="77777777" w:rsidR="0070530E" w:rsidRPr="00417C91" w:rsidRDefault="0070530E" w:rsidP="0070530E">
      <w:pPr>
        <w:numPr>
          <w:ilvl w:val="0"/>
          <w:numId w:val="35"/>
        </w:numPr>
        <w:spacing w:before="15" w:after="40"/>
        <w:rPr>
          <w:rFonts w:ascii="Verdana" w:hAnsi="Verdana"/>
          <w:sz w:val="20"/>
        </w:rPr>
      </w:pPr>
      <w:r w:rsidRPr="00417C91">
        <w:rPr>
          <w:rFonts w:ascii="Verdana" w:hAnsi="Verdana"/>
          <w:sz w:val="20"/>
        </w:rPr>
        <w:t xml:space="preserve">blanketter med </w:t>
      </w:r>
      <w:r>
        <w:rPr>
          <w:rFonts w:ascii="Verdana" w:hAnsi="Verdana"/>
          <w:sz w:val="20"/>
        </w:rPr>
        <w:t>förrådsbeteckning som är registrerade i system GoF och publicerade på FMs intranät (Emilia)</w:t>
      </w:r>
    </w:p>
    <w:p w14:paraId="76868D10" w14:textId="77777777" w:rsidR="0070530E" w:rsidRDefault="0070530E" w:rsidP="0070530E">
      <w:pPr>
        <w:pStyle w:val="Liststycke"/>
        <w:numPr>
          <w:ilvl w:val="0"/>
          <w:numId w:val="35"/>
        </w:numPr>
        <w:spacing w:before="60" w:after="100"/>
        <w:rPr>
          <w:rFonts w:ascii="Verdana" w:hAnsi="Verdana"/>
          <w:sz w:val="20"/>
        </w:rPr>
      </w:pPr>
      <w:r w:rsidRPr="002B7B9C">
        <w:rPr>
          <w:rFonts w:ascii="Verdana" w:hAnsi="Verdana"/>
          <w:sz w:val="20"/>
        </w:rPr>
        <w:t xml:space="preserve">blanketter med unika nummerserier framtagna av FMV, ej förrådshållna av FMCL </w:t>
      </w:r>
    </w:p>
    <w:p w14:paraId="22DEA037" w14:textId="77777777" w:rsidR="0070530E" w:rsidRPr="002B7B9C" w:rsidRDefault="0070530E" w:rsidP="0070530E">
      <w:pPr>
        <w:spacing w:before="60" w:after="100"/>
        <w:ind w:left="360"/>
        <w:rPr>
          <w:rFonts w:ascii="Verdana" w:hAnsi="Verdana"/>
          <w:sz w:val="20"/>
        </w:rPr>
      </w:pPr>
      <w:r w:rsidRPr="002B7B9C">
        <w:rPr>
          <w:rFonts w:ascii="Verdana" w:hAnsi="Verdana"/>
          <w:sz w:val="20"/>
        </w:rPr>
        <w:t>Blankett får inte ingå i materielpublikation till exempel som bilaga. Undantag gäller för de temporära blanketter som har direkt koppling till materielpublikation till exempel gul Teknisk Order Allmän eller Teknisk Order Underhåll.</w:t>
      </w:r>
    </w:p>
    <w:p w14:paraId="51B52C21" w14:textId="77777777" w:rsidR="0070530E" w:rsidRPr="006C70D2" w:rsidRDefault="0070530E" w:rsidP="0070530E">
      <w:pPr>
        <w:pStyle w:val="Rubrik3"/>
      </w:pPr>
      <w:bookmarkStart w:id="16" w:name="cfecc811-298a-4379-b244-ea86ebb3cef1"/>
      <w:bookmarkEnd w:id="15"/>
      <w:r w:rsidRPr="006C70D2">
        <w:t>FMVs handläggare</w:t>
      </w:r>
    </w:p>
    <w:p w14:paraId="2E6AD923" w14:textId="77777777" w:rsidR="0070530E" w:rsidRPr="006C70D2" w:rsidRDefault="0070530E" w:rsidP="0070530E">
      <w:pPr>
        <w:spacing w:before="60" w:after="100"/>
        <w:rPr>
          <w:rFonts w:ascii="Verdana" w:hAnsi="Verdana"/>
          <w:sz w:val="20"/>
        </w:rPr>
      </w:pPr>
      <w:r w:rsidRPr="006C70D2">
        <w:rPr>
          <w:rFonts w:ascii="Verdana" w:hAnsi="Verdana"/>
          <w:sz w:val="20"/>
        </w:rPr>
        <w:t>Det är alltid FMVs</w:t>
      </w:r>
      <w:r>
        <w:rPr>
          <w:rFonts w:ascii="Verdana" w:hAnsi="Verdana"/>
          <w:sz w:val="20"/>
        </w:rPr>
        <w:t xml:space="preserve"> och/eller FMs</w:t>
      </w:r>
      <w:r w:rsidRPr="006C70D2">
        <w:rPr>
          <w:rFonts w:ascii="Verdana" w:hAnsi="Verdana"/>
          <w:sz w:val="20"/>
        </w:rPr>
        <w:t xml:space="preserve"> handläggare som beslutar om att anskaffa, ändra eller upphäva en centralt framtagen blankett. Det är också handläggaren som vid varje tillfälle initierar framtagningsprocessen genom att formulera ett beställningsuppdrag och sända detta till Blankettkontoret. </w:t>
      </w:r>
    </w:p>
    <w:tbl>
      <w:tblPr>
        <w:tblW w:w="0" w:type="auto"/>
        <w:tblCellSpacing w:w="15" w:type="dxa"/>
        <w:shd w:val="clear" w:color="auto" w:fill="E6E6E6"/>
        <w:tblCellMar>
          <w:top w:w="15" w:type="dxa"/>
          <w:left w:w="15" w:type="dxa"/>
          <w:bottom w:w="15" w:type="dxa"/>
          <w:right w:w="15" w:type="dxa"/>
        </w:tblCellMar>
        <w:tblLook w:val="04A0" w:firstRow="1" w:lastRow="0" w:firstColumn="1" w:lastColumn="0" w:noHBand="0" w:noVBand="1"/>
      </w:tblPr>
      <w:tblGrid>
        <w:gridCol w:w="9117"/>
      </w:tblGrid>
      <w:tr w:rsidR="0070530E" w:rsidRPr="006C70D2" w14:paraId="59E88312" w14:textId="77777777" w:rsidTr="00F72630">
        <w:trPr>
          <w:tblCellSpacing w:w="15" w:type="dxa"/>
        </w:trPr>
        <w:tc>
          <w:tcPr>
            <w:tcW w:w="0" w:type="auto"/>
            <w:tcBorders>
              <w:top w:val="nil"/>
              <w:left w:val="nil"/>
              <w:bottom w:val="nil"/>
              <w:right w:val="nil"/>
            </w:tcBorders>
            <w:shd w:val="clear" w:color="auto" w:fill="E6E6E6"/>
            <w:vAlign w:val="center"/>
            <w:hideMark/>
          </w:tcPr>
          <w:p w14:paraId="5418E3D0" w14:textId="77777777" w:rsidR="0070530E" w:rsidRPr="006C70D2" w:rsidRDefault="0070530E" w:rsidP="00F72630">
            <w:pPr>
              <w:spacing w:before="120" w:after="100"/>
              <w:ind w:left="240" w:right="240"/>
              <w:rPr>
                <w:rFonts w:ascii="Verdana" w:hAnsi="Verdana"/>
                <w:sz w:val="20"/>
              </w:rPr>
            </w:pPr>
            <w:r w:rsidRPr="006C70D2">
              <w:rPr>
                <w:rFonts w:ascii="Verdana" w:hAnsi="Verdana"/>
                <w:sz w:val="20"/>
              </w:rPr>
              <w:t>Beställningsuppdraget till Blankettkontoret utgör också automatiskt en tryckningsbeställning. Beställningsuppdrag till extern producent av blankettförslag är ett annat dokument än beställningsuppdraget till Blankettkontoret.</w:t>
            </w:r>
          </w:p>
        </w:tc>
      </w:tr>
    </w:tbl>
    <w:p w14:paraId="47F92194" w14:textId="77777777" w:rsidR="0070530E" w:rsidRPr="006C70D2" w:rsidRDefault="0070530E" w:rsidP="0070530E">
      <w:pPr>
        <w:spacing w:before="60" w:after="100"/>
        <w:rPr>
          <w:rFonts w:ascii="Verdana" w:hAnsi="Verdana"/>
          <w:sz w:val="20"/>
        </w:rPr>
      </w:pPr>
      <w:r w:rsidRPr="006C70D2">
        <w:rPr>
          <w:rFonts w:ascii="Verdana" w:hAnsi="Verdana"/>
          <w:sz w:val="20"/>
        </w:rPr>
        <w:t>Handläggaren beslutar också om tidigare utgåva av en blankett får användas eller inte.</w:t>
      </w:r>
    </w:p>
    <w:p w14:paraId="3B8A1504" w14:textId="77777777" w:rsidR="0070530E" w:rsidRPr="006C70D2" w:rsidRDefault="0070530E" w:rsidP="0070530E">
      <w:pPr>
        <w:pStyle w:val="Rubrik3"/>
        <w:rPr>
          <w:color w:val="000000"/>
        </w:rPr>
      </w:pPr>
      <w:bookmarkStart w:id="17" w:name="90283f83-6d59-4205-bd31-67ce5d6fc52c"/>
      <w:bookmarkEnd w:id="16"/>
      <w:r w:rsidRPr="00091483">
        <w:t>Förslagsställare</w:t>
      </w:r>
      <w:r>
        <w:t xml:space="preserve"> </w:t>
      </w:r>
    </w:p>
    <w:p w14:paraId="3B5503A9" w14:textId="77777777" w:rsidR="0070530E" w:rsidRPr="006C70D2" w:rsidRDefault="0070530E" w:rsidP="0070530E">
      <w:pPr>
        <w:spacing w:before="60" w:after="100"/>
        <w:rPr>
          <w:rFonts w:ascii="Verdana" w:hAnsi="Verdana"/>
          <w:sz w:val="20"/>
        </w:rPr>
      </w:pPr>
      <w:r w:rsidRPr="006C70D2">
        <w:rPr>
          <w:rFonts w:ascii="Verdana" w:hAnsi="Verdana"/>
          <w:sz w:val="20"/>
        </w:rPr>
        <w:t>Framtagandet av förslag till en ny eller ändrad blankett kan ske på två sätt. I det första fallet agerar förslagsställaren som förslagsställare och FMVs handläggare ansvarar själv för produktionen. I det andra fallet ger FMVs handläggare förslagsställaren ett uppdrag att, i samarbete med FMVs handläggare och Blankettkontoret, producera ett komplett förslag till blankett.</w:t>
      </w:r>
    </w:p>
    <w:p w14:paraId="477A2FA1" w14:textId="77777777" w:rsidR="0070530E" w:rsidRPr="006C70D2" w:rsidRDefault="0070530E" w:rsidP="0070530E">
      <w:pPr>
        <w:numPr>
          <w:ilvl w:val="0"/>
          <w:numId w:val="34"/>
        </w:numPr>
        <w:spacing w:before="15" w:after="40"/>
        <w:rPr>
          <w:rFonts w:ascii="Verdana" w:hAnsi="Verdana"/>
          <w:sz w:val="20"/>
        </w:rPr>
      </w:pPr>
      <w:r w:rsidRPr="006C70D2">
        <w:rPr>
          <w:rFonts w:ascii="Verdana" w:hAnsi="Verdana"/>
          <w:sz w:val="20"/>
        </w:rPr>
        <w:t>En ”extern” förslagsställare till en blankett lämnar in förslaget till ny eller ändrad blankett till FMV handläggare.</w:t>
      </w:r>
    </w:p>
    <w:p w14:paraId="35820709" w14:textId="77777777" w:rsidR="0070530E" w:rsidRPr="006C70D2" w:rsidRDefault="0070530E" w:rsidP="0070530E">
      <w:pPr>
        <w:spacing w:before="15" w:after="40"/>
        <w:ind w:left="720"/>
        <w:rPr>
          <w:rFonts w:ascii="Verdana" w:hAnsi="Verdana"/>
          <w:sz w:val="20"/>
        </w:rPr>
      </w:pPr>
      <w:r w:rsidRPr="006C70D2">
        <w:rPr>
          <w:rFonts w:ascii="Verdana" w:hAnsi="Verdana"/>
          <w:sz w:val="20"/>
        </w:rPr>
        <w:t xml:space="preserve">FMVs handläggare samtycker till ändring och skriver ett beställningsuppdrag som sänds till Blankettkontoret. Kopia av uppdraget sänds till </w:t>
      </w:r>
      <w:r>
        <w:rPr>
          <w:rFonts w:ascii="Verdana" w:hAnsi="Verdana"/>
          <w:sz w:val="20"/>
        </w:rPr>
        <w:t>förslagsställaren</w:t>
      </w:r>
      <w:r w:rsidRPr="006C70D2">
        <w:rPr>
          <w:rFonts w:ascii="Verdana" w:hAnsi="Verdana"/>
          <w:sz w:val="20"/>
        </w:rPr>
        <w:t>.</w:t>
      </w:r>
    </w:p>
    <w:p w14:paraId="5854AC0D" w14:textId="77777777" w:rsidR="0070530E" w:rsidRPr="006C70D2" w:rsidRDefault="0070530E" w:rsidP="0070530E">
      <w:pPr>
        <w:spacing w:before="15" w:after="40"/>
        <w:ind w:left="720"/>
        <w:rPr>
          <w:rFonts w:ascii="Verdana" w:hAnsi="Verdana"/>
          <w:sz w:val="20"/>
        </w:rPr>
      </w:pPr>
      <w:r w:rsidRPr="006C70D2">
        <w:rPr>
          <w:rFonts w:ascii="Verdana" w:hAnsi="Verdana"/>
          <w:sz w:val="20"/>
        </w:rPr>
        <w:t xml:space="preserve">När blankettförslaget är framtaget som ett enklare manus hos </w:t>
      </w:r>
      <w:r>
        <w:rPr>
          <w:rFonts w:ascii="Verdana" w:hAnsi="Verdana"/>
          <w:sz w:val="20"/>
        </w:rPr>
        <w:t>förslagsställaren</w:t>
      </w:r>
      <w:r w:rsidRPr="006C70D2">
        <w:rPr>
          <w:rFonts w:ascii="Verdana" w:hAnsi="Verdana"/>
          <w:sz w:val="20"/>
        </w:rPr>
        <w:t xml:space="preserve"> skickas det tillsammans med en kopia av beställningsuppdraget till Blankettkontoret som därmed har att påbörja framtagning av korrekturexemplar av tryckoriginal.</w:t>
      </w:r>
    </w:p>
    <w:p w14:paraId="43594903" w14:textId="77777777" w:rsidR="0070530E" w:rsidRPr="006C70D2" w:rsidRDefault="0070530E" w:rsidP="0070530E">
      <w:pPr>
        <w:spacing w:before="15" w:after="40"/>
        <w:ind w:left="720"/>
        <w:rPr>
          <w:rFonts w:ascii="Verdana" w:hAnsi="Verdana"/>
          <w:sz w:val="20"/>
        </w:rPr>
      </w:pPr>
      <w:r>
        <w:rPr>
          <w:rFonts w:ascii="Verdana" w:hAnsi="Verdana"/>
          <w:sz w:val="20"/>
        </w:rPr>
        <w:t xml:space="preserve">Förslagsställaren </w:t>
      </w:r>
      <w:r w:rsidRPr="006C70D2">
        <w:rPr>
          <w:rFonts w:ascii="Verdana" w:hAnsi="Verdana"/>
          <w:sz w:val="20"/>
        </w:rPr>
        <w:t>diskuterar blankettens utseende och innehåll med FMV handläggare så att samstämmighet råder om slutlig utformning. Han tar också erforderliga kontakter med Blankettkontoret för att få tips och råd.</w:t>
      </w:r>
    </w:p>
    <w:p w14:paraId="5352CD35" w14:textId="77777777" w:rsidR="0070530E" w:rsidRPr="006C70D2" w:rsidRDefault="0070530E" w:rsidP="0070530E">
      <w:pPr>
        <w:spacing w:before="15" w:after="40"/>
        <w:ind w:left="720"/>
        <w:rPr>
          <w:rFonts w:ascii="Verdana" w:hAnsi="Verdana"/>
          <w:sz w:val="20"/>
        </w:rPr>
      </w:pPr>
      <w:r>
        <w:rPr>
          <w:rFonts w:ascii="Verdana" w:hAnsi="Verdana"/>
          <w:sz w:val="20"/>
        </w:rPr>
        <w:t xml:space="preserve">Förslagsställaren </w:t>
      </w:r>
      <w:r w:rsidRPr="006C70D2">
        <w:rPr>
          <w:rFonts w:ascii="Verdana" w:hAnsi="Verdana"/>
          <w:sz w:val="20"/>
        </w:rPr>
        <w:t>skickar sedan sitt bearbetade förslag till FMVs handläggare som därefter låter Blankettkontoret ta fram ett korrekturexemplar och en slutlig utgåva av blanketten.</w:t>
      </w:r>
    </w:p>
    <w:p w14:paraId="2A975148" w14:textId="77777777" w:rsidR="0070530E" w:rsidRPr="006C70D2" w:rsidRDefault="0070530E" w:rsidP="0070530E">
      <w:pPr>
        <w:numPr>
          <w:ilvl w:val="0"/>
          <w:numId w:val="34"/>
        </w:numPr>
        <w:spacing w:before="15" w:after="40"/>
        <w:rPr>
          <w:rFonts w:ascii="Verdana" w:hAnsi="Verdana"/>
          <w:sz w:val="20"/>
        </w:rPr>
      </w:pPr>
      <w:r>
        <w:rPr>
          <w:rFonts w:ascii="Verdana" w:hAnsi="Verdana"/>
          <w:sz w:val="20"/>
        </w:rPr>
        <w:t>Förslagsställaren</w:t>
      </w:r>
      <w:r w:rsidRPr="006C70D2">
        <w:rPr>
          <w:rFonts w:ascii="Verdana" w:hAnsi="Verdana"/>
          <w:sz w:val="20"/>
        </w:rPr>
        <w:t xml:space="preserve"> av blankett erhåller uppdrag från FMVs handläggare att ta fram manus till ny blankett eller att ändra redan befintlig. Med uppdraget bifogas också kopia av beställningsuppdraget till Blankettkontoret. Det är viktigt att </w:t>
      </w:r>
      <w:r>
        <w:rPr>
          <w:rFonts w:ascii="Verdana" w:hAnsi="Verdana"/>
          <w:sz w:val="20"/>
        </w:rPr>
        <w:t>förslagsställaren</w:t>
      </w:r>
      <w:r w:rsidRPr="006C70D2">
        <w:rPr>
          <w:rFonts w:ascii="Verdana" w:hAnsi="Verdana"/>
          <w:sz w:val="20"/>
        </w:rPr>
        <w:t xml:space="preserve"> av blankett har denna kopia för att referera till vid kommunikation med Blankettkontoret och att betalningsansvaret därmed fördelas till uppdragsgivaren.</w:t>
      </w:r>
    </w:p>
    <w:p w14:paraId="0A1607A2" w14:textId="77777777" w:rsidR="0070530E" w:rsidRPr="006C70D2" w:rsidRDefault="0070530E" w:rsidP="0070530E">
      <w:pPr>
        <w:spacing w:before="15" w:after="40"/>
        <w:ind w:left="720"/>
        <w:rPr>
          <w:rFonts w:ascii="Verdana" w:hAnsi="Verdana"/>
          <w:sz w:val="20"/>
        </w:rPr>
      </w:pPr>
      <w:r w:rsidRPr="006C70D2">
        <w:rPr>
          <w:rFonts w:ascii="Verdana" w:hAnsi="Verdana"/>
          <w:sz w:val="20"/>
        </w:rPr>
        <w:t>Samtidigt skrivs ett följebrev som berättar om ärendet, vad det handlar om, vem beställaren är samt adress och telefonnummer för att underlätta övrig korrespondens.</w:t>
      </w:r>
    </w:p>
    <w:p w14:paraId="0A2F887A" w14:textId="77777777" w:rsidR="0070530E" w:rsidRPr="006C70D2" w:rsidRDefault="0070530E" w:rsidP="0070530E">
      <w:pPr>
        <w:spacing w:before="15" w:after="40"/>
        <w:ind w:left="720"/>
        <w:rPr>
          <w:rFonts w:ascii="Verdana" w:hAnsi="Verdana"/>
          <w:sz w:val="20"/>
        </w:rPr>
      </w:pPr>
      <w:r w:rsidRPr="006C70D2">
        <w:rPr>
          <w:rFonts w:ascii="Verdana" w:hAnsi="Verdana"/>
          <w:sz w:val="20"/>
        </w:rPr>
        <w:t xml:space="preserve">När korrekturexemplar till blankett är framtaget av Blankettkontoret sänds detta till </w:t>
      </w:r>
      <w:r>
        <w:rPr>
          <w:rFonts w:ascii="Verdana" w:hAnsi="Verdana"/>
          <w:sz w:val="20"/>
        </w:rPr>
        <w:t>förslagsställaren</w:t>
      </w:r>
      <w:r w:rsidRPr="006C70D2">
        <w:rPr>
          <w:rFonts w:ascii="Verdana" w:hAnsi="Verdana"/>
          <w:sz w:val="20"/>
        </w:rPr>
        <w:t xml:space="preserve">. Den därpå följande korrespondens, som behövs för att ta fram det slutliga blankettförslaget, sköts direkt mellan </w:t>
      </w:r>
      <w:r>
        <w:rPr>
          <w:rFonts w:ascii="Verdana" w:hAnsi="Verdana"/>
          <w:sz w:val="20"/>
        </w:rPr>
        <w:t xml:space="preserve">förslagsställare </w:t>
      </w:r>
      <w:r w:rsidRPr="006C70D2">
        <w:rPr>
          <w:rFonts w:ascii="Verdana" w:hAnsi="Verdana"/>
          <w:sz w:val="20"/>
        </w:rPr>
        <w:t>och Blankettkontoret tills färdigt förslag finns framtaget.</w:t>
      </w:r>
    </w:p>
    <w:p w14:paraId="5C9373C1" w14:textId="77777777" w:rsidR="0070530E" w:rsidRPr="006C70D2" w:rsidRDefault="0070530E" w:rsidP="0070530E">
      <w:pPr>
        <w:spacing w:before="15" w:after="40"/>
        <w:ind w:left="720"/>
        <w:rPr>
          <w:rFonts w:ascii="Verdana" w:hAnsi="Verdana"/>
          <w:sz w:val="20"/>
        </w:rPr>
      </w:pPr>
      <w:r w:rsidRPr="006C70D2">
        <w:rPr>
          <w:rFonts w:ascii="Verdana" w:hAnsi="Verdana"/>
          <w:sz w:val="20"/>
        </w:rPr>
        <w:t>När blankettens utformning är korrekt sänder f</w:t>
      </w:r>
      <w:r>
        <w:rPr>
          <w:rFonts w:ascii="Verdana" w:hAnsi="Verdana"/>
          <w:sz w:val="20"/>
        </w:rPr>
        <w:t>örslagsställaren</w:t>
      </w:r>
      <w:r w:rsidRPr="006C70D2">
        <w:rPr>
          <w:rFonts w:ascii="Verdana" w:hAnsi="Verdana"/>
          <w:sz w:val="20"/>
        </w:rPr>
        <w:t xml:space="preserve"> färdigt blankettförslag i korrektur till FMV handläggare för godkännande. </w:t>
      </w:r>
    </w:p>
    <w:p w14:paraId="1FCC9F3D" w14:textId="77777777" w:rsidR="0070530E" w:rsidRPr="006C70D2" w:rsidRDefault="0070530E" w:rsidP="0070530E">
      <w:pPr>
        <w:spacing w:before="15" w:after="40"/>
        <w:ind w:left="720"/>
        <w:rPr>
          <w:rFonts w:ascii="Verdana" w:hAnsi="Verdana"/>
          <w:sz w:val="20"/>
        </w:rPr>
      </w:pPr>
      <w:r w:rsidRPr="006C70D2">
        <w:rPr>
          <w:rFonts w:ascii="Verdana" w:hAnsi="Verdana"/>
          <w:sz w:val="20"/>
        </w:rPr>
        <w:t xml:space="preserve">Uppdraget till </w:t>
      </w:r>
      <w:r>
        <w:rPr>
          <w:rFonts w:ascii="Verdana" w:hAnsi="Verdana"/>
          <w:sz w:val="20"/>
        </w:rPr>
        <w:t>förslagsställaren</w:t>
      </w:r>
      <w:r w:rsidRPr="006C70D2">
        <w:rPr>
          <w:rFonts w:ascii="Verdana" w:hAnsi="Verdana"/>
          <w:sz w:val="20"/>
        </w:rPr>
        <w:t xml:space="preserve"> av blankettförslag är därmed slutfört.</w:t>
      </w:r>
    </w:p>
    <w:p w14:paraId="08059EC3" w14:textId="77777777" w:rsidR="0070530E" w:rsidRDefault="0070530E" w:rsidP="0070530E">
      <w:pPr>
        <w:spacing w:before="140" w:after="20"/>
        <w:outlineLvl w:val="2"/>
        <w:rPr>
          <w:rFonts w:ascii="Verdana" w:hAnsi="Verdana"/>
          <w:b/>
          <w:bCs/>
          <w:color w:val="000000"/>
        </w:rPr>
      </w:pPr>
      <w:bookmarkStart w:id="18" w:name="b669572b-a68c-4c5c-b495-ad2d6a6e7bc1"/>
      <w:bookmarkEnd w:id="17"/>
    </w:p>
    <w:p w14:paraId="5AA849C6" w14:textId="77777777" w:rsidR="0070530E" w:rsidRPr="006C70D2" w:rsidRDefault="0070530E" w:rsidP="0070530E">
      <w:pPr>
        <w:pStyle w:val="Rubrik3"/>
      </w:pPr>
      <w:r w:rsidRPr="006C70D2">
        <w:t>Godkännande</w:t>
      </w:r>
    </w:p>
    <w:p w14:paraId="05230DD8" w14:textId="77777777" w:rsidR="0070530E" w:rsidRPr="006C70D2" w:rsidRDefault="0070530E" w:rsidP="0070530E">
      <w:pPr>
        <w:spacing w:before="60" w:after="100"/>
        <w:rPr>
          <w:rFonts w:ascii="Verdana" w:hAnsi="Verdana"/>
          <w:sz w:val="20"/>
        </w:rPr>
      </w:pPr>
      <w:r w:rsidRPr="006C70D2">
        <w:rPr>
          <w:rFonts w:ascii="Verdana" w:hAnsi="Verdana"/>
          <w:sz w:val="20"/>
        </w:rPr>
        <w:t xml:space="preserve">FMVs handläggare godkänner slutligt korrekturexemplar av blanketten. Godkännandet innebär att blanketten får mångfaldigas och användas för sitt ändamål. </w:t>
      </w:r>
    </w:p>
    <w:p w14:paraId="2CD6D3F0" w14:textId="77777777" w:rsidR="0070530E" w:rsidRPr="006C70D2" w:rsidRDefault="0070530E" w:rsidP="0070530E">
      <w:pPr>
        <w:pStyle w:val="Rubrik3"/>
      </w:pPr>
      <w:bookmarkStart w:id="19" w:name="b5b4294d-4d29-4889-8b93-7cf0db7827b9"/>
      <w:bookmarkEnd w:id="18"/>
      <w:r w:rsidRPr="006C70D2">
        <w:t>Blankettförtecknings-TO</w:t>
      </w:r>
    </w:p>
    <w:p w14:paraId="488D6811" w14:textId="77777777" w:rsidR="0070530E" w:rsidRPr="006C70D2" w:rsidRDefault="0070530E" w:rsidP="0070530E">
      <w:pPr>
        <w:spacing w:before="60" w:after="100"/>
        <w:rPr>
          <w:rFonts w:ascii="Verdana" w:hAnsi="Verdana"/>
          <w:sz w:val="20"/>
        </w:rPr>
      </w:pPr>
      <w:r w:rsidRPr="006C70D2">
        <w:rPr>
          <w:rFonts w:ascii="Verdana" w:hAnsi="Verdana"/>
          <w:sz w:val="20"/>
        </w:rPr>
        <w:t>Om blankett som anskaffats eller ändrats berör flygsystem, och den ska ingå eller redan ingår på särskild blankettförtecknings-TO för flygsystemet, samordnar FMV handläggare eventuellt påverkande förändringar i denna TO.</w:t>
      </w:r>
    </w:p>
    <w:p w14:paraId="73DE31C2" w14:textId="77777777" w:rsidR="0070530E" w:rsidRPr="006C70D2" w:rsidRDefault="0070530E" w:rsidP="0070530E">
      <w:pPr>
        <w:spacing w:before="60" w:after="100"/>
        <w:rPr>
          <w:rFonts w:ascii="Verdana" w:hAnsi="Verdana"/>
          <w:sz w:val="20"/>
        </w:rPr>
      </w:pPr>
      <w:r>
        <w:rPr>
          <w:rFonts w:ascii="Verdana" w:hAnsi="Verdana"/>
          <w:sz w:val="20"/>
        </w:rPr>
        <w:t xml:space="preserve">Förslagsställaren </w:t>
      </w:r>
      <w:r w:rsidRPr="006C70D2">
        <w:rPr>
          <w:rFonts w:ascii="Verdana" w:hAnsi="Verdana"/>
          <w:sz w:val="20"/>
        </w:rPr>
        <w:t>av blankett</w:t>
      </w:r>
      <w:r>
        <w:rPr>
          <w:rFonts w:ascii="Verdana" w:hAnsi="Verdana"/>
          <w:sz w:val="20"/>
        </w:rPr>
        <w:t xml:space="preserve"> </w:t>
      </w:r>
      <w:r w:rsidRPr="006C70D2">
        <w:rPr>
          <w:rFonts w:ascii="Verdana" w:hAnsi="Verdana"/>
          <w:sz w:val="20"/>
        </w:rPr>
        <w:t>förslag får normalt uppdrag att även producera förslag till blankettförtecknings-TO.</w:t>
      </w:r>
    </w:p>
    <w:bookmarkEnd w:id="19"/>
    <w:p w14:paraId="2E27DAA9" w14:textId="77777777" w:rsidR="0070530E" w:rsidRPr="006C70D2" w:rsidRDefault="0070530E" w:rsidP="0070530E">
      <w:pPr>
        <w:pStyle w:val="Rubrik3"/>
      </w:pPr>
      <w:r w:rsidRPr="006C70D2">
        <w:t>Blankettkontorets uppgift</w:t>
      </w:r>
    </w:p>
    <w:p w14:paraId="49FC508C" w14:textId="77777777" w:rsidR="0070530E" w:rsidRPr="006C70D2" w:rsidRDefault="0070530E" w:rsidP="0070530E">
      <w:pPr>
        <w:spacing w:before="60" w:after="100"/>
        <w:rPr>
          <w:rFonts w:ascii="Verdana" w:hAnsi="Verdana"/>
          <w:sz w:val="20"/>
        </w:rPr>
      </w:pPr>
      <w:r w:rsidRPr="006C70D2">
        <w:rPr>
          <w:rFonts w:ascii="Verdana" w:hAnsi="Verdana"/>
          <w:sz w:val="20"/>
        </w:rPr>
        <w:t>Blankettkontoret har ÖB:s uppdrag att ansvara för FM:s blankettverksamhet. Detta innebär bl.a. att alla original för tryck eller digitalt mångfaldigande skall tas fram av Blankettkontoret.</w:t>
      </w:r>
    </w:p>
    <w:p w14:paraId="6FAAEBD0" w14:textId="77777777" w:rsidR="0070530E" w:rsidRPr="006C70D2" w:rsidRDefault="0070530E" w:rsidP="0070530E">
      <w:pPr>
        <w:spacing w:before="60" w:after="100"/>
        <w:rPr>
          <w:rFonts w:ascii="Verdana" w:hAnsi="Verdana"/>
          <w:sz w:val="20"/>
        </w:rPr>
      </w:pPr>
      <w:r w:rsidRPr="006C70D2">
        <w:rPr>
          <w:rFonts w:ascii="Verdana" w:hAnsi="Verdana"/>
          <w:sz w:val="20"/>
        </w:rPr>
        <w:t>Blankettkontorets uppgift är att utveckla, samordna och</w:t>
      </w:r>
      <w:r>
        <w:rPr>
          <w:rFonts w:ascii="Verdana" w:hAnsi="Verdana"/>
          <w:sz w:val="20"/>
        </w:rPr>
        <w:t xml:space="preserve"> förvalta</w:t>
      </w:r>
      <w:r w:rsidRPr="006C70D2">
        <w:rPr>
          <w:rFonts w:ascii="Verdana" w:hAnsi="Verdana"/>
          <w:sz w:val="20"/>
        </w:rPr>
        <w:t xml:space="preserve"> centralt anskaffa</w:t>
      </w:r>
      <w:r>
        <w:rPr>
          <w:rFonts w:ascii="Verdana" w:hAnsi="Verdana"/>
          <w:sz w:val="20"/>
        </w:rPr>
        <w:t>de</w:t>
      </w:r>
      <w:r w:rsidRPr="006C70D2">
        <w:rPr>
          <w:rFonts w:ascii="Verdana" w:hAnsi="Verdana"/>
          <w:sz w:val="20"/>
        </w:rPr>
        <w:t xml:space="preserve"> blanketter för FM</w:t>
      </w:r>
      <w:r>
        <w:rPr>
          <w:rFonts w:ascii="Verdana" w:hAnsi="Verdana"/>
          <w:sz w:val="20"/>
        </w:rPr>
        <w:t xml:space="preserve"> och FMV</w:t>
      </w:r>
      <w:r w:rsidRPr="006C70D2">
        <w:rPr>
          <w:rFonts w:ascii="Verdana" w:hAnsi="Verdana"/>
          <w:sz w:val="20"/>
        </w:rPr>
        <w:t>. Det bistår också med tips o</w:t>
      </w:r>
      <w:r>
        <w:rPr>
          <w:rFonts w:ascii="Verdana" w:hAnsi="Verdana"/>
          <w:sz w:val="20"/>
        </w:rPr>
        <w:t>ch råd för blankettverksamheten.</w:t>
      </w:r>
    </w:p>
    <w:p w14:paraId="0B258C6B" w14:textId="77777777" w:rsidR="0070530E" w:rsidRPr="006C70D2" w:rsidRDefault="0070530E" w:rsidP="0070530E">
      <w:pPr>
        <w:spacing w:before="60" w:after="100"/>
        <w:rPr>
          <w:rFonts w:ascii="Verdana" w:hAnsi="Verdana"/>
          <w:sz w:val="20"/>
        </w:rPr>
      </w:pPr>
      <w:r w:rsidRPr="006C70D2">
        <w:rPr>
          <w:rFonts w:ascii="Verdana" w:hAnsi="Verdana"/>
          <w:sz w:val="20"/>
        </w:rPr>
        <w:t>Vid all utformning av blanketter följer Blankettkontoret givna standard</w:t>
      </w:r>
      <w:r>
        <w:rPr>
          <w:rFonts w:ascii="Verdana" w:hAnsi="Verdana"/>
          <w:sz w:val="20"/>
        </w:rPr>
        <w:t>er, svenska och internationella</w:t>
      </w:r>
      <w:r w:rsidRPr="006C70D2">
        <w:rPr>
          <w:rFonts w:ascii="Verdana" w:hAnsi="Verdana"/>
          <w:sz w:val="20"/>
        </w:rPr>
        <w:t xml:space="preserve"> samt FMs grafiska profil</w:t>
      </w:r>
      <w:r>
        <w:rPr>
          <w:rFonts w:ascii="Verdana" w:hAnsi="Verdana"/>
          <w:sz w:val="20"/>
        </w:rPr>
        <w:t>.</w:t>
      </w:r>
    </w:p>
    <w:p w14:paraId="3A88901B" w14:textId="77777777" w:rsidR="0070530E" w:rsidRPr="006C70D2" w:rsidRDefault="0070530E" w:rsidP="0070530E">
      <w:pPr>
        <w:spacing w:before="60" w:after="100"/>
        <w:rPr>
          <w:rFonts w:ascii="Verdana" w:hAnsi="Verdana"/>
          <w:sz w:val="20"/>
        </w:rPr>
      </w:pPr>
      <w:r w:rsidRPr="006C70D2">
        <w:rPr>
          <w:rFonts w:ascii="Verdana" w:hAnsi="Verdana"/>
          <w:sz w:val="20"/>
        </w:rPr>
        <w:t>Det är Blankettkontoret som registrerar, dvs. sät</w:t>
      </w:r>
      <w:r>
        <w:rPr>
          <w:rFonts w:ascii="Verdana" w:hAnsi="Verdana"/>
          <w:sz w:val="20"/>
        </w:rPr>
        <w:t>ter förrådsbeteckning på alla blanketter, publicera alla gällande elektroniska blanketter på FMs intranät samt beställer och distribuerar tryckta blanketter till FMCL-FBF.</w:t>
      </w:r>
    </w:p>
    <w:p w14:paraId="240D2E3B" w14:textId="77777777" w:rsidR="0070530E" w:rsidRDefault="0070530E" w:rsidP="0070530E">
      <w:pPr>
        <w:spacing w:before="60" w:after="100"/>
        <w:rPr>
          <w:rFonts w:ascii="Verdana" w:hAnsi="Verdana"/>
          <w:sz w:val="20"/>
        </w:rPr>
      </w:pPr>
    </w:p>
    <w:p w14:paraId="28B35FC8" w14:textId="77777777" w:rsidR="0070530E" w:rsidRDefault="0070530E" w:rsidP="0070530E">
      <w:pPr>
        <w:spacing w:before="60" w:after="100"/>
        <w:rPr>
          <w:rFonts w:ascii="Verdana" w:hAnsi="Verdana"/>
          <w:sz w:val="20"/>
        </w:rPr>
      </w:pPr>
    </w:p>
    <w:p w14:paraId="046E470A" w14:textId="77777777" w:rsidR="0070530E" w:rsidRPr="00CB22D8" w:rsidRDefault="0070530E" w:rsidP="0070530E">
      <w:pPr>
        <w:spacing w:before="60" w:after="100"/>
        <w:rPr>
          <w:rFonts w:ascii="Verdana" w:hAnsi="Verdana"/>
          <w:sz w:val="20"/>
        </w:rPr>
      </w:pPr>
      <w:r w:rsidRPr="00CB22D8">
        <w:rPr>
          <w:rFonts w:ascii="Verdana" w:hAnsi="Verdana"/>
          <w:sz w:val="20"/>
        </w:rPr>
        <w:t>Blankettkontorets adress är:</w:t>
      </w:r>
    </w:p>
    <w:p w14:paraId="15A7F3C5" w14:textId="77777777" w:rsidR="0070530E" w:rsidRDefault="0070530E" w:rsidP="0070530E">
      <w:pPr>
        <w:autoSpaceDE w:val="0"/>
        <w:autoSpaceDN w:val="0"/>
        <w:rPr>
          <w:rFonts w:eastAsiaTheme="minorEastAsia"/>
          <w:noProof/>
          <w:color w:val="000000"/>
          <w:sz w:val="16"/>
          <w:szCs w:val="16"/>
        </w:rPr>
      </w:pPr>
    </w:p>
    <w:p w14:paraId="673F9BB0" w14:textId="77777777" w:rsidR="0070530E" w:rsidRPr="00CB22D8" w:rsidRDefault="0070530E" w:rsidP="0070530E">
      <w:pPr>
        <w:autoSpaceDE w:val="0"/>
        <w:autoSpaceDN w:val="0"/>
        <w:rPr>
          <w:rFonts w:ascii="Verdana" w:eastAsiaTheme="minorEastAsia" w:hAnsi="Verdana"/>
          <w:noProof/>
          <w:color w:val="000000"/>
          <w:sz w:val="20"/>
        </w:rPr>
      </w:pPr>
      <w:r w:rsidRPr="00CB22D8">
        <w:rPr>
          <w:rFonts w:ascii="Verdana" w:eastAsiaTheme="minorEastAsia" w:hAnsi="Verdana"/>
          <w:noProof/>
          <w:color w:val="000000"/>
          <w:sz w:val="20"/>
        </w:rPr>
        <w:t>Försvarets materielverk</w:t>
      </w:r>
    </w:p>
    <w:p w14:paraId="0E44A7F3" w14:textId="77777777" w:rsidR="0070530E" w:rsidRPr="00CB22D8" w:rsidRDefault="0070530E" w:rsidP="0070530E">
      <w:pPr>
        <w:autoSpaceDE w:val="0"/>
        <w:autoSpaceDN w:val="0"/>
        <w:rPr>
          <w:rFonts w:ascii="Verdana" w:eastAsiaTheme="minorEastAsia" w:hAnsi="Verdana"/>
          <w:noProof/>
          <w:color w:val="000000"/>
          <w:sz w:val="20"/>
        </w:rPr>
      </w:pPr>
      <w:r w:rsidRPr="00CB22D8">
        <w:rPr>
          <w:rFonts w:ascii="Verdana" w:eastAsiaTheme="minorEastAsia" w:hAnsi="Verdana"/>
          <w:noProof/>
          <w:color w:val="000000"/>
          <w:sz w:val="20"/>
        </w:rPr>
        <w:t>FSV Grafisk Produktion</w:t>
      </w:r>
    </w:p>
    <w:p w14:paraId="7AEBD629" w14:textId="77777777" w:rsidR="0070530E" w:rsidRPr="00CB22D8" w:rsidRDefault="0070530E" w:rsidP="0070530E">
      <w:pPr>
        <w:autoSpaceDE w:val="0"/>
        <w:autoSpaceDN w:val="0"/>
        <w:rPr>
          <w:rFonts w:ascii="Verdana" w:eastAsiaTheme="minorEastAsia" w:hAnsi="Verdana"/>
          <w:noProof/>
          <w:color w:val="000000"/>
          <w:sz w:val="20"/>
        </w:rPr>
      </w:pPr>
      <w:r w:rsidRPr="00CB22D8">
        <w:rPr>
          <w:rFonts w:ascii="Verdana" w:eastAsiaTheme="minorEastAsia" w:hAnsi="Verdana"/>
          <w:noProof/>
          <w:color w:val="000000"/>
          <w:sz w:val="20"/>
        </w:rPr>
        <w:t>Blankettkontoret</w:t>
      </w:r>
    </w:p>
    <w:p w14:paraId="4483EEA3" w14:textId="77777777" w:rsidR="0070530E" w:rsidRPr="00CB22D8" w:rsidRDefault="0070530E" w:rsidP="0070530E">
      <w:pPr>
        <w:autoSpaceDE w:val="0"/>
        <w:autoSpaceDN w:val="0"/>
        <w:rPr>
          <w:rFonts w:ascii="Verdana" w:eastAsiaTheme="minorEastAsia" w:hAnsi="Verdana"/>
          <w:noProof/>
          <w:color w:val="000000"/>
          <w:sz w:val="20"/>
          <w:lang w:val="en-US"/>
        </w:rPr>
      </w:pPr>
      <w:r w:rsidRPr="00CB22D8">
        <w:rPr>
          <w:rFonts w:ascii="Verdana" w:eastAsiaTheme="minorEastAsia" w:hAnsi="Verdana"/>
          <w:noProof/>
          <w:color w:val="000000"/>
          <w:sz w:val="20"/>
          <w:lang w:val="en-US"/>
        </w:rPr>
        <w:t>115 88 Stockholm</w:t>
      </w:r>
    </w:p>
    <w:sectPr w:rsidR="0070530E" w:rsidRPr="00CB22D8" w:rsidSect="0080498B">
      <w:headerReference w:type="default" r:id="rId12"/>
      <w:footerReference w:type="default" r:id="rId13"/>
      <w:headerReference w:type="first" r:id="rId14"/>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CC93EA" w14:textId="77777777" w:rsidR="0070530E" w:rsidRDefault="0070530E">
      <w:r>
        <w:separator/>
      </w:r>
    </w:p>
  </w:endnote>
  <w:endnote w:type="continuationSeparator" w:id="0">
    <w:p w14:paraId="2D7740FA" w14:textId="77777777" w:rsidR="0070530E" w:rsidRDefault="0070530E">
      <w:r>
        <w:continuationSeparator/>
      </w:r>
    </w:p>
  </w:endnote>
  <w:endnote w:type="continuationNotice" w:id="1">
    <w:p w14:paraId="6D3202FA" w14:textId="77777777" w:rsidR="0070530E" w:rsidRDefault="007053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97D6B8E-25DA-49AF-B1FC-93D867DF1E85}"/>
  </w:font>
  <w:font w:name="Verdana">
    <w:panose1 w:val="020B0604030504040204"/>
    <w:charset w:val="00"/>
    <w:family w:val="swiss"/>
    <w:pitch w:val="variable"/>
    <w:sig w:usb0="A10006FF" w:usb1="4000205B" w:usb2="00000010" w:usb3="00000000" w:csb0="0000019F" w:csb1="00000000"/>
    <w:embedRegular r:id="rId2" w:fontKey="{7DF2682C-1C95-4C8C-8D71-661249511CC9}"/>
    <w:embedBold r:id="rId3" w:fontKey="{99E13C86-BAF9-41B3-952F-242DFAF61745}"/>
    <w:embedItalic r:id="rId4" w:fontKey="{927FE827-1FFF-481D-8963-7650BF4E7051}"/>
    <w:embedBoldItalic r:id="rId5" w:fontKey="{4AABB4CC-589F-42D0-9249-6F836BD91FED}"/>
  </w:font>
  <w:font w:name="Georgia">
    <w:panose1 w:val="02040502050405020303"/>
    <w:charset w:val="00"/>
    <w:family w:val="roman"/>
    <w:pitch w:val="variable"/>
    <w:sig w:usb0="00000287" w:usb1="00000000" w:usb2="00000000" w:usb3="00000000" w:csb0="0000009F" w:csb1="00000000"/>
    <w:embedRegular r:id="rId6" w:fontKey="{AE308AAD-8555-4C5D-B413-4334AAB91D97}"/>
  </w:font>
  <w:font w:name="Calibri">
    <w:panose1 w:val="020F0502020204030204"/>
    <w:charset w:val="00"/>
    <w:family w:val="swiss"/>
    <w:pitch w:val="variable"/>
    <w:sig w:usb0="E0002AFF" w:usb1="C000247B" w:usb2="00000009" w:usb3="00000000" w:csb0="000001FF" w:csb1="00000000"/>
    <w:embedRegular r:id="rId7" w:fontKey="{DD8601D6-2213-471C-91C9-482100D5230C}"/>
  </w:font>
  <w:font w:name="Cambria">
    <w:panose1 w:val="02040503050406030204"/>
    <w:charset w:val="00"/>
    <w:family w:val="roman"/>
    <w:pitch w:val="variable"/>
    <w:sig w:usb0="E00002FF" w:usb1="400004FF" w:usb2="00000000" w:usb3="00000000" w:csb0="0000019F" w:csb1="00000000"/>
    <w:embedRegular r:id="rId8" w:fontKey="{33F4CA2D-EDE3-4F66-B1F8-15721BE87984}"/>
    <w:embedBold r:id="rId9" w:fontKey="{E6A2A81D-576A-4A32-B46B-48F8DEB129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3B8A0" w14:textId="77777777" w:rsidR="00FB5D42" w:rsidRPr="00192E7B" w:rsidRDefault="00FB5D42" w:rsidP="00192E7B">
    <w:pPr>
      <w:pStyle w:val="Sidfo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08AF3" w14:textId="77777777" w:rsidR="0070530E" w:rsidRDefault="0070530E">
      <w:r>
        <w:separator/>
      </w:r>
    </w:p>
  </w:footnote>
  <w:footnote w:type="continuationSeparator" w:id="0">
    <w:p w14:paraId="3C877352" w14:textId="77777777" w:rsidR="0070530E" w:rsidRDefault="0070530E">
      <w:r>
        <w:continuationSeparator/>
      </w:r>
    </w:p>
  </w:footnote>
  <w:footnote w:type="continuationNotice" w:id="1">
    <w:p w14:paraId="7FADCBB2" w14:textId="77777777" w:rsidR="0070530E" w:rsidRDefault="0070530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009D42E3" w14:textId="77777777" w:rsidTr="00F8622C">
      <w:trPr>
        <w:cantSplit/>
        <w:trHeight w:val="851"/>
      </w:trPr>
      <w:tc>
        <w:tcPr>
          <w:tcW w:w="2552" w:type="dxa"/>
          <w:tcBorders>
            <w:top w:val="nil"/>
            <w:left w:val="nil"/>
            <w:bottom w:val="single" w:sz="4" w:space="0" w:color="auto"/>
            <w:right w:val="nil"/>
          </w:tcBorders>
        </w:tcPr>
        <w:p w14:paraId="1ABFDF12" w14:textId="77777777" w:rsidR="00F8622C" w:rsidRDefault="00F8622C">
          <w:pPr>
            <w:pStyle w:val="Brdtext"/>
            <w:rPr>
              <w:noProof/>
            </w:rPr>
          </w:pPr>
          <w:r>
            <w:object w:dxaOrig="2625" w:dyaOrig="1245" w14:anchorId="1A722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95pt;height:44.45pt" o:preferrelative="f">
                <v:imagedata r:id="rId1" o:title=""/>
                <o:lock v:ext="edit" aspectratio="f"/>
              </v:shape>
              <o:OLEObject Type="Embed" ProgID="Word.Picture.8" ShapeID="_x0000_i1025" DrawAspect="Content" ObjectID="_1614688160" r:id="rId2"/>
            </w:object>
          </w:r>
        </w:p>
      </w:tc>
      <w:tc>
        <w:tcPr>
          <w:tcW w:w="4108" w:type="dxa"/>
          <w:tcBorders>
            <w:top w:val="nil"/>
            <w:left w:val="nil"/>
            <w:right w:val="nil"/>
          </w:tcBorders>
        </w:tcPr>
        <w:p w14:paraId="4DDD7F6B" w14:textId="77777777" w:rsidR="00F8622C" w:rsidRDefault="00F8622C" w:rsidP="00F8622C">
          <w:pPr>
            <w:pStyle w:val="Brdtext"/>
            <w:rPr>
              <w:sz w:val="16"/>
            </w:rPr>
          </w:pPr>
        </w:p>
        <w:p w14:paraId="456E0975" w14:textId="77777777" w:rsidR="00F8622C" w:rsidRDefault="00C22CE9" w:rsidP="00F8622C">
          <w:pPr>
            <w:pStyle w:val="Brdtext"/>
            <w:rPr>
              <w:lang w:val="en-US"/>
            </w:rPr>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70530E">
                <w:rPr>
                  <w:rFonts w:ascii="Arial" w:hAnsi="Arial" w:cs="Arial"/>
                  <w:b/>
                  <w:bCs/>
                  <w:noProof/>
                  <w:sz w:val="18"/>
                </w:rPr>
                <w:t>Blanketter</w:t>
              </w:r>
            </w:sdtContent>
          </w:sdt>
        </w:p>
      </w:tc>
      <w:tc>
        <w:tcPr>
          <w:tcW w:w="2980" w:type="dxa"/>
          <w:tcBorders>
            <w:top w:val="nil"/>
            <w:left w:val="nil"/>
            <w:bottom w:val="single" w:sz="4" w:space="0" w:color="auto"/>
            <w:right w:val="nil"/>
          </w:tcBorders>
        </w:tcPr>
        <w:p w14:paraId="296DA253" w14:textId="77777777" w:rsidR="00F8622C" w:rsidRDefault="00F8622C" w:rsidP="00F8622C">
          <w:pPr>
            <w:pStyle w:val="Brdtext"/>
            <w:jc w:val="right"/>
            <w:rPr>
              <w:sz w:val="16"/>
              <w:lang w:val="en-US"/>
            </w:rPr>
          </w:pPr>
        </w:p>
        <w:p w14:paraId="6DF9154E" w14:textId="0CFC5164" w:rsidR="00F8622C" w:rsidRDefault="00F8622C"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C22CE9">
            <w:rPr>
              <w:rFonts w:ascii="Arial" w:hAnsi="Arial" w:cs="Arial"/>
              <w:b/>
              <w:bCs/>
              <w:noProof/>
              <w:sz w:val="18"/>
              <w:lang w:val="en-US"/>
            </w:rPr>
            <w:t>2</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C22CE9">
            <w:rPr>
              <w:rFonts w:ascii="Arial" w:hAnsi="Arial" w:cs="Arial"/>
              <w:b/>
              <w:bCs/>
              <w:noProof/>
              <w:sz w:val="18"/>
              <w:lang w:val="en-US"/>
            </w:rPr>
            <w:t>6</w:t>
          </w:r>
          <w:r>
            <w:rPr>
              <w:rFonts w:ascii="Arial" w:hAnsi="Arial" w:cs="Arial"/>
              <w:b/>
              <w:bCs/>
              <w:noProof/>
              <w:sz w:val="18"/>
              <w:lang w:val="en-US"/>
            </w:rPr>
            <w:fldChar w:fldCharType="end"/>
          </w:r>
          <w:r>
            <w:rPr>
              <w:rFonts w:ascii="Arial" w:hAnsi="Arial" w:cs="Arial"/>
              <w:b/>
              <w:bCs/>
              <w:sz w:val="18"/>
              <w:lang w:val="en-US"/>
            </w:rPr>
            <w:t>)</w:t>
          </w:r>
        </w:p>
        <w:p w14:paraId="07B3324C" w14:textId="77777777" w:rsidR="00F8622C" w:rsidRDefault="00F8622C" w:rsidP="00F8622C">
          <w:pPr>
            <w:tabs>
              <w:tab w:val="left" w:pos="7088"/>
            </w:tabs>
            <w:ind w:right="-70"/>
            <w:jc w:val="right"/>
            <w:rPr>
              <w:b/>
              <w:noProof/>
              <w:color w:val="FF0000"/>
              <w:lang w:val="en-US"/>
            </w:rPr>
          </w:pPr>
        </w:p>
      </w:tc>
    </w:tr>
  </w:tbl>
  <w:p w14:paraId="2C1BB790" w14:textId="77777777" w:rsidR="00FB5D42" w:rsidRDefault="00FB5D42">
    <w:pPr>
      <w:pStyle w:val="Sidhuvud"/>
      <w:rPr>
        <w:lang w:val="en-US"/>
      </w:rPr>
    </w:pPr>
  </w:p>
  <w:p w14:paraId="3E5DD286" w14:textId="77777777" w:rsidR="00FB5D42" w:rsidRDefault="00FB5D4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5E38F085" w14:textId="77777777" w:rsidTr="00556C21">
      <w:trPr>
        <w:cantSplit/>
        <w:trHeight w:val="851"/>
      </w:trPr>
      <w:tc>
        <w:tcPr>
          <w:tcW w:w="2552" w:type="dxa"/>
          <w:tcBorders>
            <w:top w:val="nil"/>
            <w:left w:val="nil"/>
            <w:bottom w:val="single" w:sz="4" w:space="0" w:color="auto"/>
            <w:right w:val="nil"/>
          </w:tcBorders>
        </w:tcPr>
        <w:p w14:paraId="658F2947" w14:textId="77777777" w:rsidR="00F8622C" w:rsidRDefault="00F8622C" w:rsidP="00556C21">
          <w:pPr>
            <w:pStyle w:val="Brdtext"/>
            <w:rPr>
              <w:noProof/>
            </w:rPr>
          </w:pPr>
          <w:r>
            <w:object w:dxaOrig="2625" w:dyaOrig="1245" w14:anchorId="275CE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95pt;height:44.45pt" o:preferrelative="f">
                <v:imagedata r:id="rId1" o:title=""/>
                <o:lock v:ext="edit" aspectratio="f"/>
              </v:shape>
              <o:OLEObject Type="Embed" ProgID="Word.Picture.8" ShapeID="_x0000_i1026" DrawAspect="Content" ObjectID="_1614688161" r:id="rId2"/>
            </w:object>
          </w:r>
        </w:p>
      </w:tc>
      <w:tc>
        <w:tcPr>
          <w:tcW w:w="4108" w:type="dxa"/>
          <w:tcBorders>
            <w:top w:val="nil"/>
            <w:left w:val="nil"/>
            <w:right w:val="nil"/>
          </w:tcBorders>
        </w:tcPr>
        <w:p w14:paraId="402F7F68" w14:textId="77777777" w:rsidR="00F8622C" w:rsidRDefault="00F8622C" w:rsidP="00556C21">
          <w:pPr>
            <w:pStyle w:val="Brdtext"/>
            <w:jc w:val="center"/>
            <w:rPr>
              <w:rFonts w:ascii="Arial" w:hAnsi="Arial" w:cs="Arial"/>
              <w:b/>
              <w:bCs/>
              <w:lang w:val="en-US"/>
            </w:rPr>
          </w:pPr>
        </w:p>
        <w:p w14:paraId="793780DC" w14:textId="77777777" w:rsidR="00F8622C" w:rsidRDefault="00F8622C" w:rsidP="00556C21">
          <w:pPr>
            <w:pStyle w:val="Brdtext"/>
            <w:jc w:val="center"/>
            <w:rPr>
              <w:lang w:val="en-US"/>
            </w:rPr>
          </w:pPr>
        </w:p>
      </w:tc>
      <w:tc>
        <w:tcPr>
          <w:tcW w:w="2980" w:type="dxa"/>
          <w:tcBorders>
            <w:top w:val="nil"/>
            <w:left w:val="nil"/>
            <w:bottom w:val="single" w:sz="4" w:space="0" w:color="auto"/>
            <w:right w:val="nil"/>
          </w:tcBorders>
        </w:tcPr>
        <w:p w14:paraId="61576E15" w14:textId="77777777" w:rsidR="00F8622C" w:rsidRDefault="00F8622C" w:rsidP="00556C21">
          <w:pPr>
            <w:pStyle w:val="Brdtext"/>
            <w:rPr>
              <w:lang w:val="en-US"/>
            </w:rPr>
          </w:pPr>
        </w:p>
        <w:p w14:paraId="722706B3" w14:textId="77777777" w:rsidR="00F8622C" w:rsidRDefault="00F8622C" w:rsidP="00556C21">
          <w:pPr>
            <w:tabs>
              <w:tab w:val="left" w:pos="7088"/>
            </w:tabs>
            <w:ind w:right="-70"/>
            <w:jc w:val="right"/>
            <w:rPr>
              <w:b/>
              <w:noProof/>
              <w:color w:val="FF0000"/>
              <w:lang w:val="en-US"/>
            </w:rPr>
          </w:pPr>
        </w:p>
      </w:tc>
    </w:tr>
    <w:tr w:rsidR="00F8622C" w14:paraId="03217195" w14:textId="77777777" w:rsidTr="00556C21">
      <w:trPr>
        <w:cantSplit/>
        <w:trHeight w:val="428"/>
      </w:trPr>
      <w:tc>
        <w:tcPr>
          <w:tcW w:w="2552" w:type="dxa"/>
          <w:tcBorders>
            <w:top w:val="single" w:sz="4" w:space="0" w:color="auto"/>
            <w:left w:val="single" w:sz="4" w:space="0" w:color="auto"/>
            <w:bottom w:val="nil"/>
            <w:right w:val="single" w:sz="4" w:space="0" w:color="auto"/>
          </w:tcBorders>
        </w:tcPr>
        <w:p w14:paraId="497002F2" w14:textId="77777777" w:rsidR="00F8622C" w:rsidRPr="00DB7F9F" w:rsidRDefault="00F8622C" w:rsidP="00556C21">
          <w:pPr>
            <w:pStyle w:val="Brdtext"/>
            <w:rPr>
              <w:noProof/>
              <w:sz w:val="20"/>
            </w:rPr>
          </w:pPr>
          <w:r w:rsidRPr="00DB7F9F">
            <w:rPr>
              <w:sz w:val="16"/>
            </w:rPr>
            <w:t>Uppdragsorganisation</w:t>
          </w:r>
          <w:r w:rsidRPr="00DB7F9F">
            <w:rPr>
              <w:sz w:val="16"/>
            </w:rPr>
            <w:br/>
          </w:r>
          <w:r>
            <w:rPr>
              <w:rFonts w:ascii="Arial" w:hAnsi="Arial" w:cs="Arial"/>
              <w:b/>
              <w:bCs/>
              <w:sz w:val="18"/>
            </w:rPr>
            <w:t>AL LGM VSL</w:t>
          </w:r>
        </w:p>
      </w:tc>
      <w:tc>
        <w:tcPr>
          <w:tcW w:w="4108" w:type="dxa"/>
          <w:tcBorders>
            <w:top w:val="single" w:sz="4" w:space="0" w:color="auto"/>
            <w:left w:val="single" w:sz="4" w:space="0" w:color="auto"/>
            <w:bottom w:val="nil"/>
            <w:right w:val="single" w:sz="4" w:space="0" w:color="auto"/>
          </w:tcBorders>
        </w:tcPr>
        <w:p w14:paraId="692DD594" w14:textId="77777777" w:rsidR="00F8622C" w:rsidRPr="001C37E4" w:rsidRDefault="00F8622C" w:rsidP="00556C21">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0070530E">
                <w:rPr>
                  <w:rFonts w:ascii="Arial" w:hAnsi="Arial" w:cs="Arial"/>
                  <w:b/>
                  <w:bCs/>
                  <w:noProof/>
                  <w:sz w:val="18"/>
                </w:rPr>
                <w:t>Blanketter</w:t>
              </w:r>
            </w:sdtContent>
          </w:sdt>
        </w:p>
      </w:tc>
      <w:tc>
        <w:tcPr>
          <w:tcW w:w="2980" w:type="dxa"/>
          <w:tcBorders>
            <w:top w:val="single" w:sz="4" w:space="0" w:color="auto"/>
            <w:left w:val="single" w:sz="4" w:space="0" w:color="auto"/>
            <w:bottom w:val="nil"/>
            <w:right w:val="single" w:sz="4" w:space="0" w:color="auto"/>
          </w:tcBorders>
        </w:tcPr>
        <w:p w14:paraId="1E677C8A" w14:textId="182B9E35" w:rsidR="00F8622C" w:rsidRDefault="00F8622C" w:rsidP="00556C21">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C22CE9">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C22CE9">
            <w:rPr>
              <w:rFonts w:ascii="Arial" w:hAnsi="Arial" w:cs="Arial"/>
              <w:b/>
              <w:bCs/>
              <w:noProof/>
              <w:sz w:val="18"/>
              <w:lang w:val="en-US"/>
            </w:rPr>
            <w:t>6</w:t>
          </w:r>
          <w:r>
            <w:rPr>
              <w:rFonts w:ascii="Arial" w:hAnsi="Arial" w:cs="Arial"/>
              <w:b/>
              <w:bCs/>
              <w:noProof/>
              <w:sz w:val="18"/>
              <w:lang w:val="en-US"/>
            </w:rPr>
            <w:fldChar w:fldCharType="end"/>
          </w:r>
          <w:r>
            <w:rPr>
              <w:rFonts w:ascii="Arial" w:hAnsi="Arial" w:cs="Arial"/>
              <w:b/>
              <w:bCs/>
              <w:sz w:val="18"/>
              <w:lang w:val="en-US"/>
            </w:rPr>
            <w:t>)</w:t>
          </w:r>
        </w:p>
      </w:tc>
    </w:tr>
    <w:tr w:rsidR="00F8622C" w:rsidRPr="00FB5C1A" w14:paraId="2771D4E7" w14:textId="77777777" w:rsidTr="00556C21">
      <w:trPr>
        <w:cantSplit/>
        <w:trHeight w:val="424"/>
      </w:trPr>
      <w:tc>
        <w:tcPr>
          <w:tcW w:w="2552" w:type="dxa"/>
          <w:tcBorders>
            <w:top w:val="nil"/>
            <w:left w:val="single" w:sz="4" w:space="0" w:color="auto"/>
            <w:bottom w:val="single" w:sz="4" w:space="0" w:color="auto"/>
            <w:right w:val="single" w:sz="4" w:space="0" w:color="auto"/>
          </w:tcBorders>
        </w:tcPr>
        <w:p w14:paraId="350F247E" w14:textId="77777777" w:rsidR="00F8622C" w:rsidRDefault="00F8622C" w:rsidP="00556C21">
          <w:pPr>
            <w:pStyle w:val="Brdtext"/>
            <w:rPr>
              <w:sz w:val="16"/>
            </w:rPr>
          </w:pPr>
          <w:r>
            <w:rPr>
              <w:sz w:val="16"/>
            </w:rPr>
            <w:t>Författare</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20F7B491" w14:textId="43A658E7" w:rsidR="00F8622C" w:rsidRDefault="0070530E" w:rsidP="00892B86">
              <w:pPr>
                <w:pStyle w:val="Brdtext"/>
              </w:pPr>
              <w:r>
                <w:rPr>
                  <w:rFonts w:ascii="Arial" w:hAnsi="Arial" w:cs="Arial"/>
                  <w:b/>
                  <w:bCs/>
                  <w:sz w:val="18"/>
                </w:rPr>
                <w:t>Ste</w:t>
              </w:r>
              <w:r w:rsidR="00892B86">
                <w:rPr>
                  <w:rFonts w:ascii="Arial" w:hAnsi="Arial" w:cs="Arial"/>
                  <w:b/>
                  <w:bCs/>
                  <w:sz w:val="18"/>
                </w:rPr>
                <w:t>fa</w:t>
              </w:r>
              <w:r>
                <w:rPr>
                  <w:rFonts w:ascii="Arial" w:hAnsi="Arial" w:cs="Arial"/>
                  <w:b/>
                  <w:bCs/>
                  <w:sz w:val="18"/>
                </w:rPr>
                <w:t>n</w:t>
              </w:r>
              <w:r w:rsidR="00892B86">
                <w:rPr>
                  <w:rFonts w:ascii="Arial" w:hAnsi="Arial" w:cs="Arial"/>
                  <w:b/>
                  <w:bCs/>
                  <w:sz w:val="18"/>
                </w:rPr>
                <w:t xml:space="preserve"> Rosén</w:t>
              </w:r>
            </w:p>
          </w:sdtContent>
        </w:sdt>
      </w:tc>
      <w:tc>
        <w:tcPr>
          <w:tcW w:w="4108" w:type="dxa"/>
          <w:tcBorders>
            <w:top w:val="nil"/>
            <w:left w:val="single" w:sz="4" w:space="0" w:color="auto"/>
            <w:bottom w:val="single" w:sz="4" w:space="0" w:color="auto"/>
            <w:right w:val="single" w:sz="4" w:space="0" w:color="auto"/>
          </w:tcBorders>
        </w:tcPr>
        <w:p w14:paraId="59D6F165" w14:textId="77777777" w:rsidR="00F8622C" w:rsidRDefault="00F8622C" w:rsidP="00556C21">
          <w:pPr>
            <w:pStyle w:val="Brdtext"/>
            <w:rPr>
              <w:lang w:val="en-US"/>
            </w:rPr>
          </w:pPr>
        </w:p>
      </w:tc>
      <w:tc>
        <w:tcPr>
          <w:tcW w:w="2980" w:type="dxa"/>
          <w:tcBorders>
            <w:top w:val="nil"/>
            <w:left w:val="single" w:sz="4" w:space="0" w:color="auto"/>
            <w:bottom w:val="single" w:sz="4" w:space="0" w:color="auto"/>
            <w:right w:val="single" w:sz="4" w:space="0" w:color="auto"/>
          </w:tcBorders>
        </w:tcPr>
        <w:p w14:paraId="25F79DEA" w14:textId="308DD90B" w:rsidR="00F8622C" w:rsidRPr="001C37E4" w:rsidRDefault="00F8622C" w:rsidP="00C22CE9">
          <w:pPr>
            <w:pStyle w:val="Brdtext"/>
            <w:rPr>
              <w:rFonts w:ascii="Arial" w:hAnsi="Arial" w:cs="Arial"/>
              <w:b/>
              <w:noProof/>
              <w:sz w:val="18"/>
              <w:szCs w:val="18"/>
              <w:lang w:val="en-US"/>
            </w:rPr>
          </w:pPr>
          <w:r>
            <w:rPr>
              <w:sz w:val="16"/>
              <w:lang w:val="en-US"/>
            </w:rPr>
            <w:t>Version</w:t>
          </w:r>
          <w:r>
            <w:rPr>
              <w:sz w:val="16"/>
              <w:lang w:val="en-US"/>
            </w:rPr>
            <w:br/>
          </w:r>
          <w:sdt>
            <w:sdtPr>
              <w:rPr>
                <w:rFonts w:ascii="Arial" w:hAnsi="Arial" w:cs="Arial"/>
                <w:b/>
                <w:noProof/>
                <w:sz w:val="18"/>
                <w:szCs w:val="18"/>
                <w:lang w:val="en-US"/>
              </w:rPr>
              <w:alias w:val="Etikett"/>
              <w:tag w:val="DLCPolicyLabelValue"/>
              <w:id w:val="-332611476"/>
              <w:lock w:val="contentLocked"/>
              <w:placeholder>
                <w:docPart w:val="2459D5A6C87944C2A5897AD666DD187A"/>
              </w:placeholder>
              <w:dataBinding w:prefixMappings="xmlns:ns0='http://schemas.microsoft.com/office/2006/metadata/properties' xmlns:ns1='http://www.w3.org/2001/XMLSchema-instance' xmlns:ns2='http://schemas.microsoft.com/office/infopath/2007/PartnerControls' xmlns:ns3='a34058fa-a35d-43c3-b092-aeadba8a2f0d' xmlns:ns4='http://schemas.microsoft.com/sharepoint/v3' xmlns:ns5='8e798d91-2089-426f-9dc1-a73b4c86cc75' " w:xpath="/ns0:properties[1]/documentManagement[1]/ns5:DLCPolicyLabelValue[1]" w:storeItemID="{FF763A1A-9154-4A24-8486-4C5C291546C8}"/>
              <w:text w:multiLine="1"/>
            </w:sdtPr>
            <w:sdtContent>
              <w:r w:rsidR="00C22CE9">
                <w:rPr>
                  <w:rFonts w:ascii="Arial" w:hAnsi="Arial" w:cs="Arial"/>
                  <w:b/>
                  <w:noProof/>
                  <w:sz w:val="18"/>
                  <w:szCs w:val="18"/>
                  <w:lang w:val="en-US"/>
                </w:rPr>
                <w:t>3.0</w:t>
              </w:r>
            </w:sdtContent>
          </w:sdt>
        </w:p>
      </w:tc>
    </w:tr>
  </w:tbl>
  <w:p w14:paraId="550172EA" w14:textId="77777777" w:rsidR="00F8622C" w:rsidRDefault="00F8622C" w:rsidP="00F8622C">
    <w:pPr>
      <w:pStyle w:val="Sidhuvud"/>
      <w:rPr>
        <w:lang w:val="en-US"/>
      </w:rPr>
    </w:pPr>
  </w:p>
  <w:p w14:paraId="33A26269" w14:textId="77777777" w:rsidR="00F8622C" w:rsidRDefault="00F8622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6A45"/>
    <w:multiLevelType w:val="multilevel"/>
    <w:tmpl w:val="3F2E5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F957888"/>
    <w:multiLevelType w:val="multilevel"/>
    <w:tmpl w:val="9078B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A4887"/>
    <w:multiLevelType w:val="hybridMultilevel"/>
    <w:tmpl w:val="38348D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5977EDD"/>
    <w:multiLevelType w:val="multilevel"/>
    <w:tmpl w:val="4CAE0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B6D19"/>
    <w:multiLevelType w:val="multilevel"/>
    <w:tmpl w:val="601A1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D97E50"/>
    <w:multiLevelType w:val="hybridMultilevel"/>
    <w:tmpl w:val="2D743E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D9E5EA9"/>
    <w:multiLevelType w:val="hybridMultilevel"/>
    <w:tmpl w:val="ABC41C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1655F0C"/>
    <w:multiLevelType w:val="multilevel"/>
    <w:tmpl w:val="3738E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EC2B23"/>
    <w:multiLevelType w:val="hybridMultilevel"/>
    <w:tmpl w:val="3CC81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6DD375D"/>
    <w:multiLevelType w:val="multilevel"/>
    <w:tmpl w:val="CC8EE248"/>
    <w:lvl w:ilvl="0">
      <w:start w:val="1"/>
      <w:numFmt w:val="decimal"/>
      <w:lvlText w:val="3.%1"/>
      <w:lvlJc w:val="left"/>
      <w:pPr>
        <w:tabs>
          <w:tab w:val="num" w:pos="567"/>
        </w:tabs>
        <w:ind w:left="567" w:hanging="567"/>
      </w:pPr>
      <w:rPr>
        <w:rFonts w:hint="default"/>
      </w:rPr>
    </w:lvl>
    <w:lvl w:ilvl="1">
      <w:start w:val="1"/>
      <w:numFmt w:val="decimal"/>
      <w:lvlText w:val="3.%1.%2"/>
      <w:lvlJc w:val="left"/>
      <w:pPr>
        <w:tabs>
          <w:tab w:val="num" w:pos="851"/>
        </w:tabs>
        <w:ind w:left="851" w:hanging="851"/>
      </w:pPr>
      <w:rPr>
        <w:rFonts w:hint="default"/>
      </w:rPr>
    </w:lvl>
    <w:lvl w:ilvl="2">
      <w:start w:val="1"/>
      <w:numFmt w:val="decimal"/>
      <w:lvlText w:val="3.%1.%2.%3"/>
      <w:lvlJc w:val="left"/>
      <w:pPr>
        <w:tabs>
          <w:tab w:val="num" w:pos="1134"/>
        </w:tabs>
        <w:ind w:left="1134" w:hanging="1134"/>
      </w:pPr>
      <w:rPr>
        <w:rFonts w:hint="default"/>
      </w:rPr>
    </w:lvl>
    <w:lvl w:ilvl="3">
      <w:start w:val="1"/>
      <w:numFmt w:val="decimal"/>
      <w:lvlText w:val="3.%1.%2.%3.%4"/>
      <w:lvlJc w:val="left"/>
      <w:pPr>
        <w:tabs>
          <w:tab w:val="num" w:pos="1701"/>
        </w:tabs>
        <w:ind w:left="1701" w:hanging="1701"/>
      </w:pPr>
      <w:rPr>
        <w:rFonts w:hint="default"/>
      </w:rPr>
    </w:lvl>
    <w:lvl w:ilvl="4">
      <w:start w:val="1"/>
      <w:numFmt w:val="decimal"/>
      <w:lvlText w:val="3.%1.%2.%3.%4.%5"/>
      <w:lvlJc w:val="left"/>
      <w:pPr>
        <w:tabs>
          <w:tab w:val="num" w:pos="1701"/>
        </w:tabs>
        <w:ind w:left="1701" w:hanging="1701"/>
      </w:pPr>
      <w:rPr>
        <w:rFonts w:hint="default"/>
      </w:rPr>
    </w:lvl>
    <w:lvl w:ilvl="5">
      <w:start w:val="1"/>
      <w:numFmt w:val="decimal"/>
      <w:lvlText w:val="3.%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D4B5A35"/>
    <w:multiLevelType w:val="multilevel"/>
    <w:tmpl w:val="D8F26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FF595C"/>
    <w:multiLevelType w:val="hybridMultilevel"/>
    <w:tmpl w:val="E634D8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F9523A6"/>
    <w:multiLevelType w:val="hybridMultilevel"/>
    <w:tmpl w:val="831C36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9FF2323"/>
    <w:multiLevelType w:val="multilevel"/>
    <w:tmpl w:val="611AB414"/>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5" w15:restartNumberingAfterBreak="0">
    <w:nsid w:val="3AE22E79"/>
    <w:multiLevelType w:val="multilevel"/>
    <w:tmpl w:val="25DCF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953304"/>
    <w:multiLevelType w:val="multilevel"/>
    <w:tmpl w:val="C128B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E35B5"/>
    <w:multiLevelType w:val="hybridMultilevel"/>
    <w:tmpl w:val="39C6A9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FDD3D03"/>
    <w:multiLevelType w:val="multilevel"/>
    <w:tmpl w:val="A372D6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BD2EF0"/>
    <w:multiLevelType w:val="multilevel"/>
    <w:tmpl w:val="EEDE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E430AF"/>
    <w:multiLevelType w:val="hybridMultilevel"/>
    <w:tmpl w:val="C1322B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48941DC7"/>
    <w:multiLevelType w:val="hybridMultilevel"/>
    <w:tmpl w:val="28FE15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9B14818"/>
    <w:multiLevelType w:val="multilevel"/>
    <w:tmpl w:val="FDEE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C34EDB"/>
    <w:multiLevelType w:val="multilevel"/>
    <w:tmpl w:val="D616C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7F72DE"/>
    <w:multiLevelType w:val="hybridMultilevel"/>
    <w:tmpl w:val="046025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26" w15:restartNumberingAfterBreak="0">
    <w:nsid w:val="52BD66C9"/>
    <w:multiLevelType w:val="multilevel"/>
    <w:tmpl w:val="ED8CC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28" w15:restartNumberingAfterBreak="0">
    <w:nsid w:val="5DE574C8"/>
    <w:multiLevelType w:val="multilevel"/>
    <w:tmpl w:val="DE1A3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453BF6"/>
    <w:multiLevelType w:val="hybridMultilevel"/>
    <w:tmpl w:val="18D64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72834C0"/>
    <w:multiLevelType w:val="multilevel"/>
    <w:tmpl w:val="B88C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F75BBB"/>
    <w:multiLevelType w:val="hybridMultilevel"/>
    <w:tmpl w:val="E30496A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D971187"/>
    <w:multiLevelType w:val="hybridMultilevel"/>
    <w:tmpl w:val="470E6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48F5938"/>
    <w:multiLevelType w:val="multilevel"/>
    <w:tmpl w:val="E94A7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5D3FCB"/>
    <w:multiLevelType w:val="multilevel"/>
    <w:tmpl w:val="1AEC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307403"/>
    <w:multiLevelType w:val="multilevel"/>
    <w:tmpl w:val="EED4D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6F785D"/>
    <w:multiLevelType w:val="hybridMultilevel"/>
    <w:tmpl w:val="A594B1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5"/>
  </w:num>
  <w:num w:numId="2">
    <w:abstractNumId w:val="27"/>
    <w:lvlOverride w:ilvl="0">
      <w:startOverride w:val="1"/>
    </w:lvlOverride>
  </w:num>
  <w:num w:numId="3">
    <w:abstractNumId w:val="10"/>
  </w:num>
  <w:num w:numId="4">
    <w:abstractNumId w:val="1"/>
  </w:num>
  <w:num w:numId="5">
    <w:abstractNumId w:val="30"/>
  </w:num>
  <w:num w:numId="6">
    <w:abstractNumId w:val="18"/>
  </w:num>
  <w:num w:numId="7">
    <w:abstractNumId w:val="23"/>
  </w:num>
  <w:num w:numId="8">
    <w:abstractNumId w:val="36"/>
  </w:num>
  <w:num w:numId="9">
    <w:abstractNumId w:val="4"/>
  </w:num>
  <w:num w:numId="10">
    <w:abstractNumId w:val="5"/>
  </w:num>
  <w:num w:numId="11">
    <w:abstractNumId w:val="26"/>
  </w:num>
  <w:num w:numId="12">
    <w:abstractNumId w:val="0"/>
  </w:num>
  <w:num w:numId="13">
    <w:abstractNumId w:val="16"/>
  </w:num>
  <w:num w:numId="14">
    <w:abstractNumId w:val="28"/>
  </w:num>
  <w:num w:numId="15">
    <w:abstractNumId w:val="15"/>
  </w:num>
  <w:num w:numId="16">
    <w:abstractNumId w:val="2"/>
  </w:num>
  <w:num w:numId="17">
    <w:abstractNumId w:val="8"/>
  </w:num>
  <w:num w:numId="18">
    <w:abstractNumId w:val="34"/>
  </w:num>
  <w:num w:numId="19">
    <w:abstractNumId w:val="9"/>
  </w:num>
  <w:num w:numId="20">
    <w:abstractNumId w:val="37"/>
  </w:num>
  <w:num w:numId="21">
    <w:abstractNumId w:val="24"/>
  </w:num>
  <w:num w:numId="22">
    <w:abstractNumId w:val="13"/>
  </w:num>
  <w:num w:numId="23">
    <w:abstractNumId w:val="3"/>
  </w:num>
  <w:num w:numId="24">
    <w:abstractNumId w:val="33"/>
  </w:num>
  <w:num w:numId="25">
    <w:abstractNumId w:val="29"/>
  </w:num>
  <w:num w:numId="26">
    <w:abstractNumId w:val="7"/>
  </w:num>
  <w:num w:numId="27">
    <w:abstractNumId w:val="21"/>
  </w:num>
  <w:num w:numId="28">
    <w:abstractNumId w:val="17"/>
  </w:num>
  <w:num w:numId="29">
    <w:abstractNumId w:val="12"/>
  </w:num>
  <w:num w:numId="30">
    <w:abstractNumId w:val="20"/>
  </w:num>
  <w:num w:numId="31">
    <w:abstractNumId w:val="32"/>
  </w:num>
  <w:num w:numId="32">
    <w:abstractNumId w:val="6"/>
  </w:num>
  <w:num w:numId="33">
    <w:abstractNumId w:val="14"/>
  </w:num>
  <w:num w:numId="34">
    <w:abstractNumId w:val="11"/>
  </w:num>
  <w:num w:numId="35">
    <w:abstractNumId w:val="22"/>
  </w:num>
  <w:num w:numId="36">
    <w:abstractNumId w:val="35"/>
  </w:num>
  <w:num w:numId="37">
    <w:abstractNumId w:val="19"/>
  </w:num>
  <w:num w:numId="38">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hideGrammaticalErrors/>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819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LineKey" w:val="38144.38957"/>
  </w:docVars>
  <w:rsids>
    <w:rsidRoot w:val="0070530E"/>
    <w:rsid w:val="00000B8F"/>
    <w:rsid w:val="000134BA"/>
    <w:rsid w:val="00013734"/>
    <w:rsid w:val="00016381"/>
    <w:rsid w:val="0002262D"/>
    <w:rsid w:val="0003148A"/>
    <w:rsid w:val="0003302C"/>
    <w:rsid w:val="000369C2"/>
    <w:rsid w:val="000561F3"/>
    <w:rsid w:val="0006734A"/>
    <w:rsid w:val="00074200"/>
    <w:rsid w:val="00080F84"/>
    <w:rsid w:val="000936BB"/>
    <w:rsid w:val="0009684D"/>
    <w:rsid w:val="000E08C3"/>
    <w:rsid w:val="000E18F3"/>
    <w:rsid w:val="00101D92"/>
    <w:rsid w:val="0013639C"/>
    <w:rsid w:val="00166354"/>
    <w:rsid w:val="00176C17"/>
    <w:rsid w:val="00182381"/>
    <w:rsid w:val="00192E7B"/>
    <w:rsid w:val="001A322B"/>
    <w:rsid w:val="001B2378"/>
    <w:rsid w:val="001B56F7"/>
    <w:rsid w:val="001C1C8B"/>
    <w:rsid w:val="001C2EB1"/>
    <w:rsid w:val="001C37E4"/>
    <w:rsid w:val="001D5D98"/>
    <w:rsid w:val="001E16ED"/>
    <w:rsid w:val="001E5682"/>
    <w:rsid w:val="001F5DB0"/>
    <w:rsid w:val="002046FA"/>
    <w:rsid w:val="00235CB9"/>
    <w:rsid w:val="00240797"/>
    <w:rsid w:val="002438DA"/>
    <w:rsid w:val="00251C80"/>
    <w:rsid w:val="00253296"/>
    <w:rsid w:val="00270B90"/>
    <w:rsid w:val="002721FA"/>
    <w:rsid w:val="00277314"/>
    <w:rsid w:val="002819EA"/>
    <w:rsid w:val="00282D46"/>
    <w:rsid w:val="0029113B"/>
    <w:rsid w:val="002A03A8"/>
    <w:rsid w:val="002A545F"/>
    <w:rsid w:val="002A5678"/>
    <w:rsid w:val="002A685C"/>
    <w:rsid w:val="002A7296"/>
    <w:rsid w:val="002B360D"/>
    <w:rsid w:val="002C07CD"/>
    <w:rsid w:val="002D2D3C"/>
    <w:rsid w:val="002D3514"/>
    <w:rsid w:val="002D5F0A"/>
    <w:rsid w:val="002D7BC7"/>
    <w:rsid w:val="00302E47"/>
    <w:rsid w:val="00303D01"/>
    <w:rsid w:val="00315E25"/>
    <w:rsid w:val="00325750"/>
    <w:rsid w:val="00326071"/>
    <w:rsid w:val="003343D9"/>
    <w:rsid w:val="00337DDE"/>
    <w:rsid w:val="00342411"/>
    <w:rsid w:val="003452BB"/>
    <w:rsid w:val="00345555"/>
    <w:rsid w:val="00371645"/>
    <w:rsid w:val="003818D8"/>
    <w:rsid w:val="00382589"/>
    <w:rsid w:val="003847A5"/>
    <w:rsid w:val="003A176D"/>
    <w:rsid w:val="003A24BA"/>
    <w:rsid w:val="003B514D"/>
    <w:rsid w:val="003C3283"/>
    <w:rsid w:val="003D5985"/>
    <w:rsid w:val="003F37B0"/>
    <w:rsid w:val="003F4B92"/>
    <w:rsid w:val="004010C3"/>
    <w:rsid w:val="004027C2"/>
    <w:rsid w:val="0040562E"/>
    <w:rsid w:val="00405C3D"/>
    <w:rsid w:val="0042017E"/>
    <w:rsid w:val="004245BA"/>
    <w:rsid w:val="00464EA5"/>
    <w:rsid w:val="00475423"/>
    <w:rsid w:val="0048643A"/>
    <w:rsid w:val="00495622"/>
    <w:rsid w:val="004D06DB"/>
    <w:rsid w:val="004E7DB0"/>
    <w:rsid w:val="004F136B"/>
    <w:rsid w:val="004F5F27"/>
    <w:rsid w:val="00503E5C"/>
    <w:rsid w:val="005131A5"/>
    <w:rsid w:val="00514E52"/>
    <w:rsid w:val="00515A38"/>
    <w:rsid w:val="00517549"/>
    <w:rsid w:val="00532266"/>
    <w:rsid w:val="00543D1E"/>
    <w:rsid w:val="0054511E"/>
    <w:rsid w:val="005736FC"/>
    <w:rsid w:val="00573CB5"/>
    <w:rsid w:val="00580607"/>
    <w:rsid w:val="00584491"/>
    <w:rsid w:val="005863CF"/>
    <w:rsid w:val="00587D1A"/>
    <w:rsid w:val="005A44EC"/>
    <w:rsid w:val="005B2495"/>
    <w:rsid w:val="005B6E25"/>
    <w:rsid w:val="005C5AE5"/>
    <w:rsid w:val="005C6DA8"/>
    <w:rsid w:val="005C6F0D"/>
    <w:rsid w:val="005D470D"/>
    <w:rsid w:val="005D6867"/>
    <w:rsid w:val="005D7C81"/>
    <w:rsid w:val="005E4430"/>
    <w:rsid w:val="005E6C1C"/>
    <w:rsid w:val="005F145B"/>
    <w:rsid w:val="005F42FA"/>
    <w:rsid w:val="005F7572"/>
    <w:rsid w:val="00610C8B"/>
    <w:rsid w:val="00617FE3"/>
    <w:rsid w:val="00620BB7"/>
    <w:rsid w:val="00633D3E"/>
    <w:rsid w:val="00633E0D"/>
    <w:rsid w:val="00634B3D"/>
    <w:rsid w:val="00635289"/>
    <w:rsid w:val="00660012"/>
    <w:rsid w:val="00664B7C"/>
    <w:rsid w:val="0067108A"/>
    <w:rsid w:val="00675168"/>
    <w:rsid w:val="0068118E"/>
    <w:rsid w:val="006C15B1"/>
    <w:rsid w:val="006D25E2"/>
    <w:rsid w:val="006D4165"/>
    <w:rsid w:val="006D5F56"/>
    <w:rsid w:val="006E5F0D"/>
    <w:rsid w:val="007032FE"/>
    <w:rsid w:val="0070468E"/>
    <w:rsid w:val="0070516E"/>
    <w:rsid w:val="0070530E"/>
    <w:rsid w:val="0070666C"/>
    <w:rsid w:val="00712D58"/>
    <w:rsid w:val="00713926"/>
    <w:rsid w:val="00725567"/>
    <w:rsid w:val="00730201"/>
    <w:rsid w:val="007303AF"/>
    <w:rsid w:val="00734355"/>
    <w:rsid w:val="00737258"/>
    <w:rsid w:val="0074246F"/>
    <w:rsid w:val="00745A82"/>
    <w:rsid w:val="00762365"/>
    <w:rsid w:val="007630BE"/>
    <w:rsid w:val="00770EAA"/>
    <w:rsid w:val="0078233C"/>
    <w:rsid w:val="00783D05"/>
    <w:rsid w:val="007852BA"/>
    <w:rsid w:val="00793B35"/>
    <w:rsid w:val="007A01C5"/>
    <w:rsid w:val="007A0A5A"/>
    <w:rsid w:val="007C20B8"/>
    <w:rsid w:val="007E4ED8"/>
    <w:rsid w:val="007E746B"/>
    <w:rsid w:val="008013C7"/>
    <w:rsid w:val="0080498B"/>
    <w:rsid w:val="008052AC"/>
    <w:rsid w:val="00812F35"/>
    <w:rsid w:val="00813706"/>
    <w:rsid w:val="008157F2"/>
    <w:rsid w:val="0081696C"/>
    <w:rsid w:val="00822437"/>
    <w:rsid w:val="00824936"/>
    <w:rsid w:val="00835417"/>
    <w:rsid w:val="0083613B"/>
    <w:rsid w:val="0083782A"/>
    <w:rsid w:val="00856E88"/>
    <w:rsid w:val="008637F9"/>
    <w:rsid w:val="00892B86"/>
    <w:rsid w:val="0089715E"/>
    <w:rsid w:val="008973AD"/>
    <w:rsid w:val="008A2EFD"/>
    <w:rsid w:val="008A5B4B"/>
    <w:rsid w:val="008A72D9"/>
    <w:rsid w:val="008B2473"/>
    <w:rsid w:val="008B3695"/>
    <w:rsid w:val="008C0181"/>
    <w:rsid w:val="008C4FC5"/>
    <w:rsid w:val="008C604D"/>
    <w:rsid w:val="008D69DA"/>
    <w:rsid w:val="008E0F28"/>
    <w:rsid w:val="008E6987"/>
    <w:rsid w:val="00903648"/>
    <w:rsid w:val="009061FF"/>
    <w:rsid w:val="00914EDF"/>
    <w:rsid w:val="00932158"/>
    <w:rsid w:val="009402A9"/>
    <w:rsid w:val="00943E19"/>
    <w:rsid w:val="0094488A"/>
    <w:rsid w:val="00945099"/>
    <w:rsid w:val="00976441"/>
    <w:rsid w:val="00995018"/>
    <w:rsid w:val="009968F4"/>
    <w:rsid w:val="009E01D5"/>
    <w:rsid w:val="009E1428"/>
    <w:rsid w:val="009E2FFB"/>
    <w:rsid w:val="009E33C1"/>
    <w:rsid w:val="009E734F"/>
    <w:rsid w:val="00A02696"/>
    <w:rsid w:val="00A067EF"/>
    <w:rsid w:val="00A322C0"/>
    <w:rsid w:val="00A43D97"/>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2D77"/>
    <w:rsid w:val="00AF75A9"/>
    <w:rsid w:val="00B02057"/>
    <w:rsid w:val="00B26445"/>
    <w:rsid w:val="00B33488"/>
    <w:rsid w:val="00B34240"/>
    <w:rsid w:val="00B402D1"/>
    <w:rsid w:val="00B56AC0"/>
    <w:rsid w:val="00B6123C"/>
    <w:rsid w:val="00B814E8"/>
    <w:rsid w:val="00B85A52"/>
    <w:rsid w:val="00B91B23"/>
    <w:rsid w:val="00B93A49"/>
    <w:rsid w:val="00BA1AAA"/>
    <w:rsid w:val="00BB26B8"/>
    <w:rsid w:val="00BB7CFF"/>
    <w:rsid w:val="00BC106E"/>
    <w:rsid w:val="00BD37D8"/>
    <w:rsid w:val="00BE150E"/>
    <w:rsid w:val="00BE717E"/>
    <w:rsid w:val="00C012E4"/>
    <w:rsid w:val="00C06A2A"/>
    <w:rsid w:val="00C22CE9"/>
    <w:rsid w:val="00C415EE"/>
    <w:rsid w:val="00C46A6E"/>
    <w:rsid w:val="00C50E76"/>
    <w:rsid w:val="00C532A9"/>
    <w:rsid w:val="00C75417"/>
    <w:rsid w:val="00C82CE9"/>
    <w:rsid w:val="00C8406A"/>
    <w:rsid w:val="00C950FB"/>
    <w:rsid w:val="00C95DE7"/>
    <w:rsid w:val="00CA265D"/>
    <w:rsid w:val="00CB0764"/>
    <w:rsid w:val="00CE099D"/>
    <w:rsid w:val="00CE5018"/>
    <w:rsid w:val="00D15C66"/>
    <w:rsid w:val="00D30371"/>
    <w:rsid w:val="00D32CB8"/>
    <w:rsid w:val="00D3731E"/>
    <w:rsid w:val="00D41220"/>
    <w:rsid w:val="00D41F72"/>
    <w:rsid w:val="00D43407"/>
    <w:rsid w:val="00D46686"/>
    <w:rsid w:val="00D537D0"/>
    <w:rsid w:val="00D576EA"/>
    <w:rsid w:val="00D57C99"/>
    <w:rsid w:val="00D75779"/>
    <w:rsid w:val="00D83C46"/>
    <w:rsid w:val="00D85FA2"/>
    <w:rsid w:val="00D86AAB"/>
    <w:rsid w:val="00DA0845"/>
    <w:rsid w:val="00DA7D43"/>
    <w:rsid w:val="00DB7F9F"/>
    <w:rsid w:val="00DC1AFE"/>
    <w:rsid w:val="00DD6FE5"/>
    <w:rsid w:val="00DE569F"/>
    <w:rsid w:val="00DF23BD"/>
    <w:rsid w:val="00DF7883"/>
    <w:rsid w:val="00E11AAB"/>
    <w:rsid w:val="00E13F47"/>
    <w:rsid w:val="00E253F8"/>
    <w:rsid w:val="00E25D0A"/>
    <w:rsid w:val="00E34DDF"/>
    <w:rsid w:val="00E36CF9"/>
    <w:rsid w:val="00E412D1"/>
    <w:rsid w:val="00E427F7"/>
    <w:rsid w:val="00E54DC6"/>
    <w:rsid w:val="00E564DC"/>
    <w:rsid w:val="00E70711"/>
    <w:rsid w:val="00E81A1C"/>
    <w:rsid w:val="00E90BC0"/>
    <w:rsid w:val="00E9477D"/>
    <w:rsid w:val="00E961A3"/>
    <w:rsid w:val="00EA1D52"/>
    <w:rsid w:val="00EB0724"/>
    <w:rsid w:val="00EB1885"/>
    <w:rsid w:val="00EB5AAC"/>
    <w:rsid w:val="00ED50F9"/>
    <w:rsid w:val="00ED5F39"/>
    <w:rsid w:val="00EE5557"/>
    <w:rsid w:val="00EF2046"/>
    <w:rsid w:val="00F01614"/>
    <w:rsid w:val="00F0425E"/>
    <w:rsid w:val="00F12067"/>
    <w:rsid w:val="00F269DA"/>
    <w:rsid w:val="00F40285"/>
    <w:rsid w:val="00F449FC"/>
    <w:rsid w:val="00F51968"/>
    <w:rsid w:val="00F534F3"/>
    <w:rsid w:val="00F62FB9"/>
    <w:rsid w:val="00F65B0F"/>
    <w:rsid w:val="00F812D9"/>
    <w:rsid w:val="00F83B82"/>
    <w:rsid w:val="00F8622C"/>
    <w:rsid w:val="00FA1CF1"/>
    <w:rsid w:val="00FA2633"/>
    <w:rsid w:val="00FA5084"/>
    <w:rsid w:val="00FB02B0"/>
    <w:rsid w:val="00FB0CEF"/>
    <w:rsid w:val="00FB22EE"/>
    <w:rsid w:val="00FB2AE7"/>
    <w:rsid w:val="00FB5C1A"/>
    <w:rsid w:val="00FB5D42"/>
    <w:rsid w:val="00FC5F40"/>
    <w:rsid w:val="00FC669E"/>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14:docId w14:val="357768D7"/>
  <w15:docId w15:val="{D98144A0-2193-47B1-9AC2-A7505AD0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30E"/>
    <w:rPr>
      <w:sz w:val="24"/>
    </w:rPr>
  </w:style>
  <w:style w:type="paragraph" w:styleId="Rubrik1">
    <w:name w:val="heading 1"/>
    <w:basedOn w:val="Normal"/>
    <w:next w:val="Normal"/>
    <w:link w:val="Rubrik1Char"/>
    <w:uiPriority w:val="9"/>
    <w:qFormat/>
    <w:rsid w:val="00D86AAB"/>
    <w:pPr>
      <w:keepNext/>
      <w:keepLines/>
      <w:pageBreakBefore/>
      <w:widowControl w:val="0"/>
      <w:numPr>
        <w:numId w:val="33"/>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33"/>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33"/>
      </w:numPr>
      <w:spacing w:before="60"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33"/>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33"/>
      </w:numPr>
      <w:spacing w:after="60"/>
      <w:outlineLvl w:val="4"/>
    </w:pPr>
    <w:rPr>
      <w:b/>
      <w:lang w:val="en-GB"/>
    </w:rPr>
  </w:style>
  <w:style w:type="paragraph" w:styleId="Rubrik6">
    <w:name w:val="heading 6"/>
    <w:basedOn w:val="Normal"/>
    <w:next w:val="Normal"/>
    <w:qFormat/>
    <w:rsid w:val="009061FF"/>
    <w:pPr>
      <w:keepNext/>
      <w:widowControl w:val="0"/>
      <w:numPr>
        <w:ilvl w:val="5"/>
        <w:numId w:val="33"/>
      </w:numPr>
      <w:spacing w:after="120"/>
      <w:outlineLvl w:val="5"/>
    </w:pPr>
    <w:rPr>
      <w:b/>
      <w:lang w:val="en-GB"/>
    </w:rPr>
  </w:style>
  <w:style w:type="paragraph" w:styleId="Rubrik7">
    <w:name w:val="heading 7"/>
    <w:basedOn w:val="Normal"/>
    <w:next w:val="Normal"/>
    <w:qFormat/>
    <w:rsid w:val="009061FF"/>
    <w:pPr>
      <w:keepNext/>
      <w:numPr>
        <w:ilvl w:val="6"/>
        <w:numId w:val="33"/>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33"/>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33"/>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sz w:val="20"/>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sz w:val="20"/>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4"/>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5"/>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sz w:val="24"/>
      <w:lang w:val="en-GB"/>
    </w:rPr>
  </w:style>
  <w:style w:type="character" w:customStyle="1" w:styleId="Rubrik4Char">
    <w:name w:val="Rubrik 4 Char"/>
    <w:basedOn w:val="Standardstycketeckensnitt"/>
    <w:link w:val="Rubrik4"/>
    <w:uiPriority w:val="9"/>
    <w:rsid w:val="00BE717E"/>
    <w:rPr>
      <w:rFonts w:ascii="Arial" w:hAnsi="Arial"/>
      <w:bCs/>
      <w:sz w:val="24"/>
      <w:lang w:val="en-GB"/>
    </w:rPr>
  </w:style>
  <w:style w:type="character" w:customStyle="1" w:styleId="Rubrik5Char">
    <w:name w:val="Rubrik 5 Char"/>
    <w:basedOn w:val="Standardstycketeckensnitt"/>
    <w:link w:val="Rubrik5"/>
    <w:uiPriority w:val="9"/>
    <w:rsid w:val="00BE717E"/>
    <w:rPr>
      <w:b/>
      <w:sz w:val="24"/>
      <w:lang w:val="en-GB"/>
    </w:rPr>
  </w:style>
  <w:style w:type="paragraph" w:styleId="Normalwebb">
    <w:name w:val="Normal (Web)"/>
    <w:basedOn w:val="Normal"/>
    <w:uiPriority w:val="99"/>
    <w:unhideWhenUsed/>
    <w:rsid w:val="00BE717E"/>
    <w:pPr>
      <w:spacing w:before="100" w:beforeAutospacing="1" w:after="100"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uiPriority w:val="99"/>
    <w:rsid w:val="00BE717E"/>
    <w:pPr>
      <w:spacing w:before="40" w:after="600"/>
    </w:pPr>
    <w:rPr>
      <w:rFonts w:ascii="Arial" w:hAnsi="Arial" w:cs="Arial"/>
      <w:b/>
      <w:bCs/>
      <w:color w:val="D19966"/>
      <w:sz w:val="44"/>
      <w:szCs w:val="44"/>
    </w:rPr>
  </w:style>
  <w:style w:type="paragraph" w:customStyle="1" w:styleId="niv1rubrikstart">
    <w:name w:val="niv1rubrikstart"/>
    <w:basedOn w:val="Normal"/>
    <w:uiPriority w:val="99"/>
    <w:rsid w:val="00BE717E"/>
    <w:pPr>
      <w:spacing w:before="100" w:beforeAutospacing="1" w:after="100" w:afterAutospacing="1"/>
      <w:ind w:left="400"/>
    </w:pPr>
    <w:rPr>
      <w:rFonts w:ascii="Verdana" w:hAnsi="Verdana"/>
      <w:sz w:val="22"/>
      <w:szCs w:val="22"/>
    </w:rPr>
  </w:style>
  <w:style w:type="paragraph" w:customStyle="1" w:styleId="niv1rubrik">
    <w:name w:val="niv1rubrik"/>
    <w:basedOn w:val="Normal"/>
    <w:uiPriority w:val="99"/>
    <w:rsid w:val="00BE717E"/>
    <w:pPr>
      <w:spacing w:before="400" w:after="20"/>
    </w:pPr>
    <w:rPr>
      <w:rFonts w:ascii="Verdana" w:hAnsi="Verdana"/>
      <w:b/>
      <w:bCs/>
      <w:color w:val="000000"/>
      <w:sz w:val="32"/>
      <w:szCs w:val="32"/>
    </w:rPr>
  </w:style>
  <w:style w:type="paragraph" w:customStyle="1" w:styleId="niv1rubrikbilaga">
    <w:name w:val="niv1rubrik_bilaga"/>
    <w:basedOn w:val="Normal"/>
    <w:uiPriority w:val="99"/>
    <w:rsid w:val="00BE717E"/>
    <w:pPr>
      <w:spacing w:before="400" w:after="20"/>
    </w:pPr>
    <w:rPr>
      <w:rFonts w:ascii="Verdana" w:hAnsi="Verdana"/>
      <w:b/>
      <w:bCs/>
      <w:color w:val="006699"/>
      <w:sz w:val="32"/>
      <w:szCs w:val="32"/>
    </w:rPr>
  </w:style>
  <w:style w:type="paragraph" w:customStyle="1" w:styleId="niv2rubrik">
    <w:name w:val="niv2rubrik"/>
    <w:basedOn w:val="Normal"/>
    <w:uiPriority w:val="99"/>
    <w:rsid w:val="00BE717E"/>
    <w:pPr>
      <w:spacing w:before="300" w:after="20"/>
    </w:pPr>
    <w:rPr>
      <w:rFonts w:ascii="Verdana" w:hAnsi="Verdana"/>
      <w:color w:val="000000"/>
      <w:sz w:val="26"/>
      <w:szCs w:val="26"/>
    </w:rPr>
  </w:style>
  <w:style w:type="paragraph" w:customStyle="1" w:styleId="niv3rubrik">
    <w:name w:val="niv3rubrik"/>
    <w:basedOn w:val="Normal"/>
    <w:uiPriority w:val="99"/>
    <w:rsid w:val="00BE717E"/>
    <w:pPr>
      <w:spacing w:before="140" w:after="20"/>
    </w:pPr>
    <w:rPr>
      <w:rFonts w:ascii="Verdana" w:hAnsi="Verdana"/>
      <w:b/>
      <w:bCs/>
      <w:color w:val="000000"/>
      <w:sz w:val="22"/>
      <w:szCs w:val="22"/>
    </w:rPr>
  </w:style>
  <w:style w:type="paragraph" w:customStyle="1" w:styleId="niv4rubrik">
    <w:name w:val="niv4rubrik"/>
    <w:basedOn w:val="Normal"/>
    <w:uiPriority w:val="99"/>
    <w:rsid w:val="00BE717E"/>
    <w:pPr>
      <w:spacing w:before="100" w:after="80"/>
    </w:pPr>
    <w:rPr>
      <w:rFonts w:ascii="Verdana" w:hAnsi="Verdana"/>
      <w:i/>
      <w:iCs/>
      <w:sz w:val="20"/>
    </w:rPr>
  </w:style>
  <w:style w:type="paragraph" w:customStyle="1" w:styleId="niv5rubrik">
    <w:name w:val="niv5rubrik"/>
    <w:basedOn w:val="Normal"/>
    <w:uiPriority w:val="99"/>
    <w:rsid w:val="00BE717E"/>
    <w:pPr>
      <w:spacing w:before="120" w:after="60"/>
    </w:pPr>
    <w:rPr>
      <w:rFonts w:ascii="Verdana" w:hAnsi="Verdana"/>
      <w:sz w:val="16"/>
      <w:szCs w:val="16"/>
    </w:rPr>
  </w:style>
  <w:style w:type="paragraph" w:customStyle="1" w:styleId="startsida">
    <w:name w:val="startsida"/>
    <w:basedOn w:val="Normal"/>
    <w:uiPriority w:val="99"/>
    <w:rsid w:val="00BE717E"/>
    <w:pPr>
      <w:spacing w:before="60" w:after="100"/>
    </w:pPr>
    <w:rPr>
      <w:rFonts w:ascii="Verdana" w:hAnsi="Verdana"/>
      <w:sz w:val="20"/>
    </w:rPr>
  </w:style>
  <w:style w:type="paragraph" w:customStyle="1" w:styleId="brodtext">
    <w:name w:val="brodtext"/>
    <w:basedOn w:val="Normal"/>
    <w:uiPriority w:val="99"/>
    <w:rsid w:val="00BE717E"/>
    <w:pPr>
      <w:spacing w:before="60" w:after="100"/>
    </w:pPr>
    <w:rPr>
      <w:rFonts w:ascii="Verdana" w:hAnsi="Verdana"/>
      <w:sz w:val="20"/>
    </w:rPr>
  </w:style>
  <w:style w:type="paragraph" w:customStyle="1" w:styleId="moment">
    <w:name w:val="moment"/>
    <w:basedOn w:val="Normal"/>
    <w:uiPriority w:val="99"/>
    <w:rsid w:val="00BE717E"/>
    <w:pPr>
      <w:spacing w:before="240" w:after="100"/>
    </w:pPr>
    <w:rPr>
      <w:rFonts w:ascii="Verdana" w:hAnsi="Verdana"/>
      <w:sz w:val="20"/>
    </w:rPr>
  </w:style>
  <w:style w:type="paragraph" w:customStyle="1" w:styleId="brodtextstart">
    <w:name w:val="brodtextstart"/>
    <w:basedOn w:val="Normal"/>
    <w:uiPriority w:val="99"/>
    <w:rsid w:val="00BE717E"/>
    <w:pPr>
      <w:spacing w:before="60" w:after="100"/>
      <w:ind w:left="400"/>
    </w:pPr>
    <w:rPr>
      <w:rFonts w:ascii="Georgia" w:hAnsi="Georgia"/>
      <w:sz w:val="18"/>
      <w:szCs w:val="18"/>
    </w:rPr>
  </w:style>
  <w:style w:type="paragraph" w:customStyle="1" w:styleId="varntext1">
    <w:name w:val="varntext1"/>
    <w:basedOn w:val="Normal"/>
    <w:uiPriority w:val="99"/>
    <w:rsid w:val="00BE717E"/>
    <w:pPr>
      <w:spacing w:before="120" w:after="100"/>
      <w:ind w:left="240" w:right="240"/>
    </w:pPr>
    <w:rPr>
      <w:rFonts w:ascii="Verdana" w:hAnsi="Verdana"/>
      <w:sz w:val="20"/>
    </w:rPr>
  </w:style>
  <w:style w:type="paragraph" w:customStyle="1" w:styleId="varntext">
    <w:name w:val="varntext"/>
    <w:basedOn w:val="Normal"/>
    <w:uiPriority w:val="99"/>
    <w:rsid w:val="00BE717E"/>
    <w:pPr>
      <w:spacing w:before="120" w:after="100"/>
      <w:ind w:left="240" w:right="240"/>
    </w:pPr>
    <w:rPr>
      <w:rFonts w:ascii="Verdana" w:hAnsi="Verdana"/>
      <w:sz w:val="20"/>
    </w:rPr>
  </w:style>
  <w:style w:type="paragraph" w:customStyle="1" w:styleId="obstext1">
    <w:name w:val="obstext1"/>
    <w:basedOn w:val="Normal"/>
    <w:uiPriority w:val="99"/>
    <w:rsid w:val="00BE717E"/>
    <w:pPr>
      <w:spacing w:before="120" w:after="100"/>
      <w:ind w:left="240" w:right="240"/>
    </w:pPr>
    <w:rPr>
      <w:rFonts w:ascii="Verdana" w:hAnsi="Verdana"/>
      <w:sz w:val="20"/>
    </w:rPr>
  </w:style>
  <w:style w:type="paragraph" w:customStyle="1" w:styleId="obstext">
    <w:name w:val="obstext"/>
    <w:basedOn w:val="Normal"/>
    <w:uiPriority w:val="99"/>
    <w:rsid w:val="00BE717E"/>
    <w:pPr>
      <w:spacing w:before="60" w:after="100"/>
      <w:ind w:left="240" w:right="240"/>
    </w:pPr>
    <w:rPr>
      <w:rFonts w:ascii="Verdana" w:hAnsi="Verdana"/>
      <w:sz w:val="20"/>
    </w:rPr>
  </w:style>
  <w:style w:type="paragraph" w:customStyle="1" w:styleId="anmtext1">
    <w:name w:val="anmtext1"/>
    <w:basedOn w:val="Normal"/>
    <w:uiPriority w:val="99"/>
    <w:rsid w:val="00BE717E"/>
    <w:pPr>
      <w:spacing w:before="120" w:after="100"/>
      <w:ind w:left="240" w:right="240"/>
    </w:pPr>
    <w:rPr>
      <w:rFonts w:ascii="Verdana" w:hAnsi="Verdana"/>
      <w:sz w:val="20"/>
    </w:rPr>
  </w:style>
  <w:style w:type="paragraph" w:customStyle="1" w:styleId="anmtext">
    <w:name w:val="anmtext"/>
    <w:basedOn w:val="Normal"/>
    <w:uiPriority w:val="99"/>
    <w:rsid w:val="00BE717E"/>
    <w:pPr>
      <w:spacing w:before="60" w:after="100" w:afterAutospacing="1"/>
      <w:ind w:left="240" w:right="240"/>
    </w:pPr>
    <w:rPr>
      <w:rFonts w:ascii="Verdana" w:hAnsi="Verdana"/>
      <w:sz w:val="20"/>
    </w:rPr>
  </w:style>
  <w:style w:type="paragraph" w:customStyle="1" w:styleId="foreskrifttext">
    <w:name w:val="foreskrifttext"/>
    <w:basedOn w:val="Normal"/>
    <w:uiPriority w:val="99"/>
    <w:rsid w:val="00BE717E"/>
    <w:pPr>
      <w:spacing w:before="60" w:after="100"/>
    </w:pPr>
    <w:rPr>
      <w:rFonts w:ascii="Verdana" w:hAnsi="Verdana"/>
      <w:b/>
      <w:bCs/>
      <w:sz w:val="20"/>
    </w:rPr>
  </w:style>
  <w:style w:type="paragraph" w:customStyle="1" w:styleId="paragraftext">
    <w:name w:val="paragraftext"/>
    <w:basedOn w:val="Normal"/>
    <w:uiPriority w:val="99"/>
    <w:rsid w:val="00BE717E"/>
    <w:pPr>
      <w:spacing w:before="60" w:after="100"/>
    </w:pPr>
    <w:rPr>
      <w:rFonts w:ascii="Verdana" w:hAnsi="Verdana"/>
      <w:i/>
      <w:iCs/>
      <w:sz w:val="20"/>
    </w:rPr>
  </w:style>
  <w:style w:type="paragraph" w:customStyle="1" w:styleId="citat">
    <w:name w:val="citat"/>
    <w:basedOn w:val="Normal"/>
    <w:uiPriority w:val="99"/>
    <w:rsid w:val="00BE717E"/>
    <w:pPr>
      <w:spacing w:before="60" w:after="100"/>
      <w:ind w:left="200" w:right="200"/>
    </w:pPr>
    <w:rPr>
      <w:rFonts w:ascii="Georgia" w:hAnsi="Georgia"/>
      <w:color w:val="54640D"/>
      <w:sz w:val="20"/>
    </w:rPr>
  </w:style>
  <w:style w:type="paragraph" w:customStyle="1" w:styleId="ingresstext">
    <w:name w:val="ingresstext"/>
    <w:basedOn w:val="Normal"/>
    <w:uiPriority w:val="99"/>
    <w:rsid w:val="00BE717E"/>
    <w:pPr>
      <w:spacing w:before="100" w:beforeAutospacing="1" w:after="120"/>
    </w:pPr>
    <w:rPr>
      <w:rFonts w:ascii="Verdana" w:hAnsi="Verdana"/>
      <w:b/>
      <w:bCs/>
      <w:i/>
      <w:iCs/>
      <w:sz w:val="20"/>
    </w:rPr>
  </w:style>
  <w:style w:type="paragraph" w:customStyle="1" w:styleId="ingresstextkantlinje">
    <w:name w:val="ingresstext_kantlinje"/>
    <w:basedOn w:val="Normal"/>
    <w:uiPriority w:val="99"/>
    <w:rsid w:val="00BE717E"/>
    <w:pPr>
      <w:pBdr>
        <w:right w:val="single" w:sz="24" w:space="2" w:color="auto"/>
      </w:pBdr>
      <w:spacing w:before="100" w:beforeAutospacing="1" w:after="120"/>
    </w:pPr>
    <w:rPr>
      <w:rFonts w:ascii="Verdana" w:hAnsi="Verdana"/>
      <w:b/>
      <w:bCs/>
      <w:i/>
      <w:iCs/>
      <w:sz w:val="20"/>
    </w:rPr>
  </w:style>
  <w:style w:type="paragraph" w:customStyle="1" w:styleId="listtext">
    <w:name w:val="listtext"/>
    <w:basedOn w:val="Normal"/>
    <w:uiPriority w:val="99"/>
    <w:rsid w:val="00BE717E"/>
    <w:pPr>
      <w:spacing w:before="40" w:after="40"/>
    </w:pPr>
    <w:rPr>
      <w:rFonts w:ascii="Verdana" w:hAnsi="Verdana"/>
      <w:sz w:val="20"/>
    </w:rPr>
  </w:style>
  <w:style w:type="paragraph" w:customStyle="1" w:styleId="ledtext">
    <w:name w:val="ledtext"/>
    <w:basedOn w:val="Normal"/>
    <w:uiPriority w:val="99"/>
    <w:rsid w:val="00BE717E"/>
    <w:rPr>
      <w:rFonts w:ascii="Verdana" w:hAnsi="Verdana"/>
      <w:sz w:val="16"/>
      <w:szCs w:val="16"/>
    </w:rPr>
  </w:style>
  <w:style w:type="paragraph" w:customStyle="1" w:styleId="copyright">
    <w:name w:val="copyright"/>
    <w:basedOn w:val="Normal"/>
    <w:uiPriority w:val="99"/>
    <w:rsid w:val="00BE717E"/>
    <w:pPr>
      <w:spacing w:before="2000"/>
      <w:jc w:val="center"/>
    </w:pPr>
    <w:rPr>
      <w:rFonts w:ascii="Verdana" w:hAnsi="Verdana"/>
      <w:sz w:val="14"/>
      <w:szCs w:val="14"/>
    </w:rPr>
  </w:style>
  <w:style w:type="paragraph" w:customStyle="1" w:styleId="copyrightfilmbred">
    <w:name w:val="copyright_film_bred"/>
    <w:basedOn w:val="Normal"/>
    <w:uiPriority w:val="99"/>
    <w:rsid w:val="00BE717E"/>
    <w:pPr>
      <w:jc w:val="center"/>
    </w:pPr>
    <w:rPr>
      <w:rFonts w:ascii="Verdana" w:hAnsi="Verdana"/>
      <w:color w:val="FFFF00"/>
      <w:sz w:val="12"/>
      <w:szCs w:val="12"/>
    </w:rPr>
  </w:style>
  <w:style w:type="paragraph" w:customStyle="1" w:styleId="gem">
    <w:name w:val="gem"/>
    <w:basedOn w:val="Normal"/>
    <w:uiPriority w:val="99"/>
    <w:rsid w:val="00BE717E"/>
    <w:pPr>
      <w:jc w:val="center"/>
    </w:pPr>
    <w:rPr>
      <w:rFonts w:ascii="Verdana" w:hAnsi="Verdana"/>
      <w:b/>
      <w:bCs/>
      <w:sz w:val="15"/>
      <w:szCs w:val="15"/>
    </w:rPr>
  </w:style>
  <w:style w:type="paragraph" w:customStyle="1" w:styleId="table">
    <w:name w:val="table"/>
    <w:basedOn w:val="Normal"/>
    <w:uiPriority w:val="99"/>
    <w:rsid w:val="00BE717E"/>
    <w:pPr>
      <w:spacing w:before="100" w:beforeAutospacing="1" w:after="100" w:afterAutospacing="1"/>
    </w:pPr>
    <w:rPr>
      <w:rFonts w:ascii="Verdana" w:hAnsi="Verdana"/>
      <w:sz w:val="18"/>
      <w:szCs w:val="18"/>
    </w:rPr>
  </w:style>
  <w:style w:type="paragraph" w:customStyle="1" w:styleId="theadtext">
    <w:name w:val="theadtext"/>
    <w:basedOn w:val="Normal"/>
    <w:uiPriority w:val="99"/>
    <w:rsid w:val="00BE717E"/>
    <w:pPr>
      <w:shd w:val="clear" w:color="auto" w:fill="EDE2CE"/>
      <w:spacing w:before="100" w:beforeAutospacing="1" w:after="120"/>
    </w:pPr>
    <w:rPr>
      <w:rFonts w:ascii="Verdana" w:hAnsi="Verdana"/>
      <w:b/>
      <w:bCs/>
      <w:sz w:val="18"/>
      <w:szCs w:val="18"/>
    </w:rPr>
  </w:style>
  <w:style w:type="paragraph" w:customStyle="1" w:styleId="brodtextthead">
    <w:name w:val="brodtext_thead"/>
    <w:basedOn w:val="Normal"/>
    <w:uiPriority w:val="99"/>
    <w:rsid w:val="00BE717E"/>
    <w:pPr>
      <w:spacing w:before="100" w:beforeAutospacing="1" w:after="120"/>
    </w:pPr>
    <w:rPr>
      <w:rFonts w:ascii="Verdana" w:hAnsi="Verdana"/>
      <w:b/>
      <w:bCs/>
      <w:sz w:val="20"/>
    </w:rPr>
  </w:style>
  <w:style w:type="paragraph" w:customStyle="1" w:styleId="tbodytext">
    <w:name w:val="tbodytext"/>
    <w:basedOn w:val="Normal"/>
    <w:uiPriority w:val="99"/>
    <w:rsid w:val="00BE717E"/>
    <w:pPr>
      <w:spacing w:before="100" w:beforeAutospacing="1" w:after="120"/>
    </w:pPr>
    <w:rPr>
      <w:rFonts w:ascii="Verdana" w:hAnsi="Verdana"/>
      <w:sz w:val="18"/>
      <w:szCs w:val="18"/>
    </w:rPr>
  </w:style>
  <w:style w:type="paragraph" w:customStyle="1" w:styleId="tabtext">
    <w:name w:val="tabtext"/>
    <w:basedOn w:val="Normal"/>
    <w:uiPriority w:val="99"/>
    <w:rsid w:val="00BE717E"/>
    <w:pPr>
      <w:spacing w:after="80"/>
    </w:pPr>
    <w:rPr>
      <w:szCs w:val="24"/>
    </w:rPr>
  </w:style>
  <w:style w:type="paragraph" w:customStyle="1" w:styleId="toctext">
    <w:name w:val="toctext"/>
    <w:basedOn w:val="Normal"/>
    <w:uiPriority w:val="99"/>
    <w:rsid w:val="00BE717E"/>
    <w:pPr>
      <w:spacing w:before="100" w:beforeAutospacing="1" w:after="100" w:afterAutospacing="1"/>
    </w:pPr>
    <w:rPr>
      <w:rFonts w:ascii="Verdana" w:hAnsi="Verdana"/>
      <w:sz w:val="20"/>
    </w:rPr>
  </w:style>
  <w:style w:type="paragraph" w:customStyle="1" w:styleId="aref">
    <w:name w:val="aref"/>
    <w:basedOn w:val="Normal"/>
    <w:uiPriority w:val="99"/>
    <w:rsid w:val="00BE717E"/>
    <w:pPr>
      <w:spacing w:before="100" w:beforeAutospacing="1" w:after="100" w:afterAutospacing="1"/>
    </w:pPr>
    <w:rPr>
      <w:rFonts w:ascii="Verdana" w:hAnsi="Verdana"/>
      <w:color w:val="0000FF"/>
      <w:szCs w:val="24"/>
      <w:u w:val="single"/>
    </w:rPr>
  </w:style>
  <w:style w:type="paragraph" w:customStyle="1" w:styleId="glterm">
    <w:name w:val="glterm"/>
    <w:basedOn w:val="Normal"/>
    <w:uiPriority w:val="99"/>
    <w:rsid w:val="00BE717E"/>
    <w:pPr>
      <w:spacing w:before="100" w:beforeAutospacing="1" w:after="100" w:afterAutospacing="1"/>
    </w:pPr>
    <w:rPr>
      <w:rFonts w:ascii="Verdana" w:hAnsi="Verdana"/>
      <w:color w:val="008000"/>
      <w:szCs w:val="24"/>
      <w:u w:val="single"/>
    </w:rPr>
  </w:style>
  <w:style w:type="paragraph" w:customStyle="1" w:styleId="text-align">
    <w:name w:val="text-align"/>
    <w:basedOn w:val="Normal"/>
    <w:uiPriority w:val="99"/>
    <w:rsid w:val="00BE717E"/>
    <w:pPr>
      <w:spacing w:before="100" w:beforeAutospacing="1" w:after="100" w:afterAutospacing="1"/>
    </w:pPr>
    <w:rPr>
      <w:szCs w:val="24"/>
    </w:rPr>
  </w:style>
  <w:style w:type="paragraph" w:customStyle="1" w:styleId="kantlinje">
    <w:name w:val="kantlinje"/>
    <w:basedOn w:val="Normal"/>
    <w:uiPriority w:val="99"/>
    <w:rsid w:val="00BE717E"/>
    <w:pPr>
      <w:pBdr>
        <w:right w:val="single" w:sz="24" w:space="2" w:color="auto"/>
      </w:pBdr>
      <w:spacing w:before="100" w:beforeAutospacing="1" w:after="100" w:afterAutospacing="1"/>
    </w:pPr>
    <w:rPr>
      <w:szCs w:val="24"/>
    </w:rPr>
  </w:style>
  <w:style w:type="paragraph" w:customStyle="1" w:styleId="bildrubrikfilmbred">
    <w:name w:val="bildrubrik_film_bred"/>
    <w:basedOn w:val="Normal"/>
    <w:uiPriority w:val="99"/>
    <w:rsid w:val="00BE717E"/>
    <w:pPr>
      <w:spacing w:before="100" w:beforeAutospacing="1" w:after="100" w:afterAutospacing="1"/>
      <w:jc w:val="center"/>
    </w:pPr>
    <w:rPr>
      <w:rFonts w:ascii="Verdana" w:hAnsi="Verdana"/>
      <w:b/>
      <w:bCs/>
      <w:szCs w:val="24"/>
    </w:rPr>
  </w:style>
  <w:style w:type="paragraph" w:customStyle="1" w:styleId="bildbeskrivningfilmbred">
    <w:name w:val="bildbeskrivning_film_bred"/>
    <w:basedOn w:val="Normal"/>
    <w:uiPriority w:val="99"/>
    <w:rsid w:val="00BE717E"/>
    <w:pPr>
      <w:jc w:val="center"/>
    </w:pPr>
    <w:rPr>
      <w:rFonts w:ascii="Verdana" w:hAnsi="Verdana"/>
      <w:b/>
      <w:bCs/>
      <w:sz w:val="26"/>
      <w:szCs w:val="26"/>
    </w:rPr>
  </w:style>
  <w:style w:type="paragraph" w:customStyle="1" w:styleId="tdupper">
    <w:name w:val="td_upper"/>
    <w:basedOn w:val="Normal"/>
    <w:uiPriority w:val="99"/>
    <w:rsid w:val="00BE717E"/>
    <w:rPr>
      <w:rFonts w:ascii="Verdana" w:hAnsi="Verdana"/>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14" Type="http://schemas.openxmlformats.org/officeDocument/2006/relationships/header" Target="header2.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https://logp.fmv.se/tjansterprodukter/mpub/Documents/Forms/Document/Process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459D5A6C87944C2A5897AD666DD187A"/>
        <w:category>
          <w:name w:val="Allmänt"/>
          <w:gallery w:val="placeholder"/>
        </w:category>
        <w:types>
          <w:type w:val="bbPlcHdr"/>
        </w:types>
        <w:behaviors>
          <w:behavior w:val="content"/>
        </w:behaviors>
        <w:guid w:val="{1EF09E5B-2467-40D8-9F83-DD32F469BB41}"/>
      </w:docPartPr>
      <w:docPartBody>
        <w:p w:rsidR="00000000" w:rsidRDefault="000C52F4">
          <w:r w:rsidRPr="000C22BF">
            <w:rPr>
              <w:rStyle w:val="Platshllartext"/>
            </w:rPr>
            <w:t>[Etikett]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C82"/>
    <w:rsid w:val="000C52F4"/>
    <w:rsid w:val="00535C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C82"/>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0C52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f837faa06bf49fbba40583d544d3b5e xmlns="a34058fa-a35d-43c3-b092-aeadba8a2f0d">
      <Terms xmlns="http://schemas.microsoft.com/office/infopath/2007/PartnerControls">
        <TermInfo xmlns="http://schemas.microsoft.com/office/infopath/2007/PartnerControls">
          <TermName xmlns="http://schemas.microsoft.com/office/infopath/2007/PartnerControls">B0 Inledning</TermName>
          <TermId xmlns="http://schemas.microsoft.com/office/infopath/2007/PartnerControls">a525ee3a-1c42-43ae-9f82-c0e8c241d117</TermId>
        </TermInfo>
      </Terms>
    </jf837faa06bf49fbba40583d544d3b5e>
    <PublishingExpirationDate xmlns="http://schemas.microsoft.com/sharepoint/v3" xsi:nil="true"/>
    <PublishingStartDate xmlns="http://schemas.microsoft.com/sharepoint/v3" xsi:nil="true"/>
    <TaxCatchAll xmlns="b227919b-b1a4-4e1e-9ecc-7ae6177e1ffc">
      <Value>75</Value>
    </TaxCatchAll>
    <DLCPolicyLabelClientValue xmlns="5c56fb86-fc2f-417d-b724-a10a985b80bd">{_UIVersionString}</DLCPolicyLabelClientValue>
    <DLCPolicyLabelLock xmlns="5c56fb86-fc2f-417d-b724-a10a985b80bd" xsi:nil="true"/>
    <DLCPolicyLabelValue xmlns="5c56fb86-fc2f-417d-b724-a10a985b80bd">5.0</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63A1A-9154-4A24-8486-4C5C291546C8}"/>
</file>

<file path=customXml/itemProps2.xml><?xml version="1.0" encoding="utf-8"?>
<ds:datastoreItem xmlns:ds="http://schemas.openxmlformats.org/officeDocument/2006/customXml" ds:itemID="{E2D3592E-7CB4-4E61-B76A-6F15A9E81879}"/>
</file>

<file path=customXml/itemProps3.xml><?xml version="1.0" encoding="utf-8"?>
<ds:datastoreItem xmlns:ds="http://schemas.openxmlformats.org/officeDocument/2006/customXml" ds:itemID="{028C1179-45D8-43B8-93F7-027EC1D98AA9}"/>
</file>

<file path=customXml/itemProps4.xml><?xml version="1.0" encoding="utf-8"?>
<ds:datastoreItem xmlns:ds="http://schemas.openxmlformats.org/officeDocument/2006/customXml" ds:itemID="{FF763A1A-9154-4A24-8486-4C5C291546C8}">
  <ds:schemaRefs>
    <ds:schemaRef ds:uri="http://schemas.microsoft.com/office/infopath/2007/PartnerControls"/>
    <ds:schemaRef ds:uri="http://purl.org/dc/elements/1.1/"/>
    <ds:schemaRef ds:uri="8e798d91-2089-426f-9dc1-a73b4c86cc75"/>
    <ds:schemaRef ds:uri="http://schemas.microsoft.com/office/2006/metadata/properties"/>
    <ds:schemaRef ds:uri="http://purl.org/dc/terms/"/>
    <ds:schemaRef ds:uri="http://schemas.openxmlformats.org/package/2006/metadata/core-properties"/>
    <ds:schemaRef ds:uri="http://schemas.microsoft.com/office/2006/documentManagement/types"/>
    <ds:schemaRef ds:uri="a34058fa-a35d-43c3-b092-aeadba8a2f0d"/>
    <ds:schemaRef ds:uri="http://schemas.microsoft.com/sharepoint/v3"/>
    <ds:schemaRef ds:uri="http://www.w3.org/XML/1998/namespace"/>
    <ds:schemaRef ds:uri="http://purl.org/dc/dcmitype/"/>
  </ds:schemaRefs>
</ds:datastoreItem>
</file>

<file path=customXml/itemProps5.xml><?xml version="1.0" encoding="utf-8"?>
<ds:datastoreItem xmlns:ds="http://schemas.openxmlformats.org/officeDocument/2006/customXml" ds:itemID="{50AFDC25-354C-410E-B62A-CB4D4B3C7AF0}"/>
</file>

<file path=docProps/app.xml><?xml version="1.0" encoding="utf-8"?>
<Properties xmlns="http://schemas.openxmlformats.org/officeDocument/2006/extended-properties" xmlns:vt="http://schemas.openxmlformats.org/officeDocument/2006/docPropsVTypes">
  <Template>Processdokument.dotx</Template>
  <TotalTime>7</TotalTime>
  <Pages>6</Pages>
  <Words>1765</Words>
  <Characters>9355</Characters>
  <Application>Microsoft Office Word</Application>
  <DocSecurity>0</DocSecurity>
  <Lines>77</Lines>
  <Paragraphs>22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Processdokument - mall</vt:lpstr>
      <vt:lpstr>RM</vt:lpstr>
    </vt:vector>
  </TitlesOfParts>
  <Manager>Urban Holm</Manager>
  <Company>Försvarets Materielverk</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Blanketter</dc:title>
  <dc:subject>Mall</dc:subject>
  <dc:creator>Stefan Rosén</dc:creator>
  <cp:lastModifiedBy>Anter Sagerström, Maina MAANM</cp:lastModifiedBy>
  <cp:revision>4</cp:revision>
  <cp:lastPrinted>2009-03-22T21:42:00Z</cp:lastPrinted>
  <dcterms:created xsi:type="dcterms:W3CDTF">2015-09-10T11:05:00Z</dcterms:created>
  <dcterms:modified xsi:type="dcterms:W3CDTF">2019-03-21T14:43:00Z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871acb9f-0ea0-43c8-9e41-b2a316140372</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