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4BF048" w14:textId="77777777" w:rsidR="0046711A" w:rsidRPr="006E20E4" w:rsidRDefault="0046711A" w:rsidP="0046711A">
      <w:pPr>
        <w:pStyle w:val="Rubrik1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Ö</w:t>
      </w:r>
      <w:bookmarkStart w:id="0" w:name="_GoBack"/>
      <w:bookmarkEnd w:id="0"/>
      <w:r w:rsidRPr="006E20E4">
        <w:rPr>
          <w:rFonts w:eastAsia="Arial"/>
          <w:lang w:eastAsia="en-US"/>
        </w:rPr>
        <w:t>vergripande beskrivning av FMV materielförteckningar</w:t>
      </w:r>
    </w:p>
    <w:p w14:paraId="134D9ECD" w14:textId="77777777" w:rsidR="0046711A" w:rsidRDefault="0046711A" w:rsidP="0046711A">
      <w:pPr>
        <w:pStyle w:val="Rubrik2"/>
        <w:rPr>
          <w:rFonts w:eastAsia="Arial"/>
        </w:rPr>
      </w:pPr>
      <w:r w:rsidRPr="00545F25">
        <w:rPr>
          <w:rFonts w:eastAsia="Arial"/>
        </w:rPr>
        <w:t xml:space="preserve">Materielförteckningar för område </w:t>
      </w:r>
      <w:r>
        <w:rPr>
          <w:rFonts w:eastAsia="Arial"/>
        </w:rPr>
        <w:t>Flygförbandmateriel</w:t>
      </w:r>
    </w:p>
    <w:p w14:paraId="23D1CB22" w14:textId="77777777" w:rsidR="0046711A" w:rsidRPr="0046711A" w:rsidRDefault="0046711A" w:rsidP="0046711A">
      <w:pPr>
        <w:pStyle w:val="WordNormal"/>
      </w:pPr>
      <w:r w:rsidRPr="0046711A">
        <w:t>Flygförbandsmateriel är den materiel och de övriga förnödenheter som flygvapnet äger och/eller har luftvärdighetsansvar för i alla försvarsgrenar. Flygmateriel utgör en delmängd av materielen inom område Flygförbandsmateriel.</w:t>
      </w:r>
    </w:p>
    <w:p w14:paraId="426AABB9" w14:textId="77777777" w:rsidR="0046711A" w:rsidRPr="0046711A" w:rsidRDefault="0046711A" w:rsidP="0046711A">
      <w:pPr>
        <w:pStyle w:val="WordNormal"/>
      </w:pPr>
      <w:r w:rsidRPr="0046711A">
        <w:t>Område Flygförbandsmateriels materielförteckningar utgörs av:</w:t>
      </w:r>
    </w:p>
    <w:p w14:paraId="114A9FEB" w14:textId="77777777" w:rsidR="0046711A" w:rsidRPr="0046711A" w:rsidRDefault="0046711A" w:rsidP="0046711A">
      <w:pPr>
        <w:pStyle w:val="WordNormal"/>
        <w:numPr>
          <w:ilvl w:val="0"/>
          <w:numId w:val="42"/>
        </w:numPr>
      </w:pPr>
      <w:r w:rsidRPr="0046711A">
        <w:t>Reservdelskataloger</w:t>
      </w:r>
    </w:p>
    <w:p w14:paraId="76E5A753" w14:textId="77777777" w:rsidR="0046711A" w:rsidRPr="0046711A" w:rsidRDefault="0046711A" w:rsidP="0046711A">
      <w:pPr>
        <w:pStyle w:val="WordNormal"/>
        <w:numPr>
          <w:ilvl w:val="1"/>
          <w:numId w:val="42"/>
        </w:numPr>
      </w:pPr>
      <w:r w:rsidRPr="0046711A">
        <w:t>Entypskataloger</w:t>
      </w:r>
    </w:p>
    <w:p w14:paraId="63511AC1" w14:textId="77777777" w:rsidR="0046711A" w:rsidRPr="0046711A" w:rsidRDefault="0046711A" w:rsidP="0046711A">
      <w:pPr>
        <w:pStyle w:val="WordNormal"/>
        <w:numPr>
          <w:ilvl w:val="1"/>
          <w:numId w:val="42"/>
        </w:numPr>
      </w:pPr>
      <w:r w:rsidRPr="0046711A">
        <w:t>Samlingskataloger</w:t>
      </w:r>
    </w:p>
    <w:p w14:paraId="397C44D7" w14:textId="77777777" w:rsidR="0046711A" w:rsidRPr="0046711A" w:rsidRDefault="0046711A" w:rsidP="0046711A">
      <w:pPr>
        <w:pStyle w:val="WordNormal"/>
        <w:numPr>
          <w:ilvl w:val="0"/>
          <w:numId w:val="42"/>
        </w:numPr>
      </w:pPr>
      <w:r w:rsidRPr="0046711A">
        <w:t>Sats- och tillbehörslistor</w:t>
      </w:r>
    </w:p>
    <w:p w14:paraId="6F69C711" w14:textId="77777777" w:rsidR="0046711A" w:rsidRPr="0046711A" w:rsidRDefault="0046711A" w:rsidP="0046711A">
      <w:pPr>
        <w:pStyle w:val="WordNormal"/>
        <w:numPr>
          <w:ilvl w:val="0"/>
          <w:numId w:val="42"/>
        </w:numPr>
      </w:pPr>
      <w:r w:rsidRPr="0046711A">
        <w:t>Schemaböcker.</w:t>
      </w:r>
    </w:p>
    <w:p w14:paraId="4806C4A5" w14:textId="77777777" w:rsidR="0046711A" w:rsidRPr="00545F25" w:rsidRDefault="0046711A" w:rsidP="0046711A">
      <w:pPr>
        <w:pStyle w:val="Rubrik2"/>
        <w:rPr>
          <w:rFonts w:eastAsia="Arial"/>
        </w:rPr>
      </w:pPr>
      <w:r w:rsidRPr="00545F25">
        <w:rPr>
          <w:rFonts w:eastAsia="Arial"/>
        </w:rPr>
        <w:t xml:space="preserve">Materielförteckningar för område </w:t>
      </w:r>
      <w:r>
        <w:rPr>
          <w:rFonts w:eastAsia="Arial"/>
        </w:rPr>
        <w:t>Arméförbandsmateriel</w:t>
      </w:r>
    </w:p>
    <w:p w14:paraId="46B2D651" w14:textId="77777777" w:rsidR="0046711A" w:rsidRPr="00545F25" w:rsidRDefault="0046711A" w:rsidP="0046711A">
      <w:pPr>
        <w:spacing w:before="5" w:line="120" w:lineRule="exact"/>
        <w:rPr>
          <w:sz w:val="12"/>
          <w:szCs w:val="12"/>
        </w:rPr>
      </w:pPr>
    </w:p>
    <w:p w14:paraId="55D4BC3D" w14:textId="77777777" w:rsidR="0046711A" w:rsidRPr="00545F25" w:rsidRDefault="0046711A" w:rsidP="0046711A">
      <w:pPr>
        <w:pStyle w:val="WordNormal"/>
      </w:pPr>
      <w:r>
        <w:t>Arméförbandsmateriel</w:t>
      </w:r>
      <w:r w:rsidRPr="00545F25">
        <w:t xml:space="preserve"> är den materiel och de övriga förnödenheter som</w:t>
      </w:r>
      <w:r w:rsidRPr="00545F25">
        <w:rPr>
          <w:spacing w:val="-1"/>
        </w:rPr>
        <w:t xml:space="preserve"> </w:t>
      </w:r>
      <w:r w:rsidRPr="00545F25">
        <w:t>armén</w:t>
      </w:r>
      <w:r w:rsidRPr="00545F25">
        <w:rPr>
          <w:spacing w:val="-1"/>
        </w:rPr>
        <w:t xml:space="preserve"> </w:t>
      </w:r>
      <w:r w:rsidRPr="00545F25">
        <w:t>äger</w:t>
      </w:r>
      <w:r w:rsidRPr="00545F25">
        <w:rPr>
          <w:spacing w:val="-1"/>
        </w:rPr>
        <w:t xml:space="preserve"> </w:t>
      </w:r>
      <w:r w:rsidRPr="00545F25">
        <w:t>och/eller</w:t>
      </w:r>
      <w:r w:rsidRPr="00545F25">
        <w:rPr>
          <w:spacing w:val="-1"/>
        </w:rPr>
        <w:t xml:space="preserve"> </w:t>
      </w:r>
      <w:r w:rsidRPr="00545F25">
        <w:t>har</w:t>
      </w:r>
      <w:r w:rsidRPr="00545F25">
        <w:rPr>
          <w:spacing w:val="-1"/>
        </w:rPr>
        <w:t xml:space="preserve"> </w:t>
      </w:r>
      <w:r w:rsidRPr="00545F25">
        <w:t>trafikvärdighetsansvar</w:t>
      </w:r>
      <w:r w:rsidRPr="00545F25">
        <w:rPr>
          <w:spacing w:val="-1"/>
        </w:rPr>
        <w:t xml:space="preserve"> </w:t>
      </w:r>
      <w:r w:rsidRPr="00545F25">
        <w:t>för</w:t>
      </w:r>
      <w:r w:rsidRPr="00545F25">
        <w:rPr>
          <w:spacing w:val="-1"/>
        </w:rPr>
        <w:t xml:space="preserve"> </w:t>
      </w:r>
      <w:r w:rsidRPr="00545F25">
        <w:t>i</w:t>
      </w:r>
      <w:r w:rsidRPr="00545F25">
        <w:rPr>
          <w:spacing w:val="-1"/>
        </w:rPr>
        <w:t xml:space="preserve"> </w:t>
      </w:r>
      <w:r w:rsidRPr="00545F25">
        <w:t>alla</w:t>
      </w:r>
      <w:r w:rsidRPr="00545F25">
        <w:rPr>
          <w:spacing w:val="-1"/>
        </w:rPr>
        <w:t xml:space="preserve"> </w:t>
      </w:r>
      <w:r>
        <w:t>försvarsgre</w:t>
      </w:r>
      <w:r w:rsidRPr="00545F25">
        <w:t>nar.</w:t>
      </w:r>
    </w:p>
    <w:p w14:paraId="5D464FB1" w14:textId="77777777" w:rsidR="0046711A" w:rsidRPr="00545F25" w:rsidRDefault="0046711A" w:rsidP="0046711A">
      <w:pPr>
        <w:pStyle w:val="WordNormal"/>
      </w:pPr>
      <w:r w:rsidRPr="00545F25">
        <w:t xml:space="preserve">Område </w:t>
      </w:r>
      <w:r>
        <w:t>Arméförbandsmateriels</w:t>
      </w:r>
      <w:r w:rsidRPr="00545F25">
        <w:t xml:space="preserve"> materielförteckningar utgörs av:</w:t>
      </w:r>
    </w:p>
    <w:p w14:paraId="6D6C29D7" w14:textId="77777777" w:rsidR="0046711A" w:rsidRPr="00545F25" w:rsidRDefault="0046711A" w:rsidP="0046711A">
      <w:pPr>
        <w:pStyle w:val="WordNormal"/>
        <w:numPr>
          <w:ilvl w:val="0"/>
          <w:numId w:val="43"/>
        </w:numPr>
      </w:pPr>
      <w:r w:rsidRPr="00545F25">
        <w:t>Reservdelskataloger</w:t>
      </w:r>
    </w:p>
    <w:p w14:paraId="698E1690" w14:textId="77777777" w:rsidR="0046711A" w:rsidRDefault="0046711A" w:rsidP="0046711A">
      <w:pPr>
        <w:pStyle w:val="WordNormal"/>
        <w:numPr>
          <w:ilvl w:val="0"/>
          <w:numId w:val="43"/>
        </w:numPr>
      </w:pPr>
      <w:r>
        <w:t>S</w:t>
      </w:r>
      <w:r w:rsidRPr="00545F25">
        <w:t>ats- och tillbehörslistor.</w:t>
      </w:r>
    </w:p>
    <w:p w14:paraId="0B047D17" w14:textId="77777777" w:rsidR="0046711A" w:rsidRPr="00545F25" w:rsidRDefault="0046711A" w:rsidP="0046711A">
      <w:pPr>
        <w:pStyle w:val="Rubrik2"/>
        <w:rPr>
          <w:rFonts w:eastAsia="Arial"/>
        </w:rPr>
      </w:pPr>
      <w:r w:rsidRPr="00545F25">
        <w:rPr>
          <w:rFonts w:eastAsia="Arial"/>
        </w:rPr>
        <w:t>Mate</w:t>
      </w:r>
      <w:r>
        <w:rPr>
          <w:rFonts w:eastAsia="Arial"/>
        </w:rPr>
        <w:t>rielförteckningar för område Marinförbandsmateriel</w:t>
      </w:r>
    </w:p>
    <w:p w14:paraId="463F889D" w14:textId="77777777" w:rsidR="0046711A" w:rsidRPr="00545F25" w:rsidRDefault="0046711A" w:rsidP="0046711A">
      <w:pPr>
        <w:spacing w:before="5" w:line="120" w:lineRule="exact"/>
        <w:rPr>
          <w:sz w:val="12"/>
          <w:szCs w:val="12"/>
        </w:rPr>
      </w:pPr>
    </w:p>
    <w:p w14:paraId="0E68BDCA" w14:textId="77777777" w:rsidR="0046711A" w:rsidRPr="00545F25" w:rsidRDefault="0046711A" w:rsidP="0046711A">
      <w:pPr>
        <w:pStyle w:val="WordNormal"/>
      </w:pPr>
      <w:r>
        <w:t>Marinförbandsmateriel</w:t>
      </w:r>
      <w:r w:rsidRPr="00545F25">
        <w:t xml:space="preserve"> är den materiel och de övriga förnödenheter som marinen äger och/eller har sjövärdighe</w:t>
      </w:r>
      <w:r>
        <w:t>tsansvar för i alla försvarsgre</w:t>
      </w:r>
      <w:r w:rsidRPr="00545F25">
        <w:t>nar.</w:t>
      </w:r>
    </w:p>
    <w:p w14:paraId="63459E2F" w14:textId="77777777" w:rsidR="0046711A" w:rsidRPr="00545F25" w:rsidRDefault="0046711A" w:rsidP="0046711A">
      <w:pPr>
        <w:pStyle w:val="WordNormal"/>
      </w:pPr>
      <w:r w:rsidRPr="00545F25">
        <w:t xml:space="preserve">Område </w:t>
      </w:r>
      <w:r>
        <w:t>Marinförbandsmateriels</w:t>
      </w:r>
      <w:r w:rsidRPr="00545F25">
        <w:t xml:space="preserve"> materielförtecknin</w:t>
      </w:r>
      <w:r w:rsidRPr="00545F25">
        <w:rPr>
          <w:spacing w:val="-1"/>
        </w:rPr>
        <w:t>g</w:t>
      </w:r>
      <w:r w:rsidRPr="00545F25">
        <w:t xml:space="preserve">ar utgörs </w:t>
      </w:r>
      <w:r w:rsidRPr="00545F25">
        <w:rPr>
          <w:spacing w:val="-5"/>
        </w:rPr>
        <w:t>a</w:t>
      </w:r>
      <w:r w:rsidRPr="00545F25">
        <w:t>v:</w:t>
      </w:r>
    </w:p>
    <w:p w14:paraId="00D26CEF" w14:textId="77777777" w:rsidR="0046711A" w:rsidRPr="00A47727" w:rsidRDefault="0046711A" w:rsidP="0046711A">
      <w:pPr>
        <w:pStyle w:val="WordNormal"/>
        <w:numPr>
          <w:ilvl w:val="0"/>
          <w:numId w:val="44"/>
        </w:numPr>
      </w:pPr>
      <w:r w:rsidRPr="00A47727">
        <w:t>Reservdelskataloger</w:t>
      </w:r>
    </w:p>
    <w:p w14:paraId="23A9C9F8" w14:textId="77777777" w:rsidR="0046711A" w:rsidRPr="00A47727" w:rsidRDefault="0046711A" w:rsidP="0046711A">
      <w:pPr>
        <w:pStyle w:val="WordNormal"/>
        <w:numPr>
          <w:ilvl w:val="0"/>
          <w:numId w:val="44"/>
        </w:numPr>
      </w:pPr>
      <w:r>
        <w:t>Reservdels</w:t>
      </w:r>
      <w:r w:rsidRPr="00A47727">
        <w:t>förteckning</w:t>
      </w:r>
      <w:r>
        <w:t>ar</w:t>
      </w:r>
    </w:p>
    <w:p w14:paraId="43B5EAF6" w14:textId="77777777" w:rsidR="0046711A" w:rsidRPr="00A47727" w:rsidRDefault="0046711A" w:rsidP="0046711A">
      <w:pPr>
        <w:pStyle w:val="WordNormal"/>
        <w:numPr>
          <w:ilvl w:val="0"/>
          <w:numId w:val="44"/>
        </w:numPr>
      </w:pPr>
      <w:r w:rsidRPr="00A47727">
        <w:t>Installationskatalog</w:t>
      </w:r>
      <w:r>
        <w:t>er</w:t>
      </w:r>
    </w:p>
    <w:p w14:paraId="3503C9BB" w14:textId="77777777" w:rsidR="0046711A" w:rsidRPr="00A47727" w:rsidRDefault="0046711A" w:rsidP="0046711A">
      <w:pPr>
        <w:pStyle w:val="WordNormal"/>
        <w:numPr>
          <w:ilvl w:val="0"/>
          <w:numId w:val="44"/>
        </w:numPr>
      </w:pPr>
      <w:r w:rsidRPr="00A47727">
        <w:t>Sats- och tillbehörslistor.</w:t>
      </w:r>
    </w:p>
    <w:p w14:paraId="6D5ECB5F" w14:textId="77777777" w:rsidR="0046711A" w:rsidRPr="00690884" w:rsidRDefault="0046711A" w:rsidP="0046711A">
      <w:pPr>
        <w:pStyle w:val="Rubrik2"/>
        <w:rPr>
          <w:rFonts w:eastAsia="Arial"/>
          <w:lang w:val="sv-SE"/>
        </w:rPr>
      </w:pPr>
      <w:r w:rsidRPr="00690884">
        <w:rPr>
          <w:rFonts w:eastAsia="Arial"/>
          <w:lang w:val="sv-SE"/>
        </w:rPr>
        <w:t>Materielförteckningar för område Logistik och gemensam materiel</w:t>
      </w:r>
    </w:p>
    <w:p w14:paraId="68ACDD71" w14:textId="77777777" w:rsidR="0046711A" w:rsidRPr="0046711A" w:rsidRDefault="0046711A" w:rsidP="0046711A">
      <w:pPr>
        <w:pStyle w:val="WordNormal"/>
      </w:pPr>
      <w:r w:rsidRPr="00545F25">
        <w:t xml:space="preserve">Område </w:t>
      </w:r>
      <w:r>
        <w:t>Logistik och gemensam materiels</w:t>
      </w:r>
      <w:r w:rsidRPr="00545F25">
        <w:t xml:space="preserve"> materielförteckningar utgörs av:</w:t>
      </w:r>
    </w:p>
    <w:p w14:paraId="4AB82179" w14:textId="77777777" w:rsidR="0046711A" w:rsidRPr="00545F25" w:rsidRDefault="0046711A" w:rsidP="0046711A">
      <w:pPr>
        <w:pStyle w:val="WordNormal"/>
        <w:numPr>
          <w:ilvl w:val="0"/>
          <w:numId w:val="45"/>
        </w:numPr>
      </w:pPr>
      <w:r w:rsidRPr="00545F25">
        <w:t>Reservdelskataloger</w:t>
      </w:r>
    </w:p>
    <w:p w14:paraId="14E90E9A" w14:textId="77777777" w:rsidR="0046711A" w:rsidRDefault="0046711A" w:rsidP="0046711A">
      <w:pPr>
        <w:pStyle w:val="WordNormal"/>
        <w:numPr>
          <w:ilvl w:val="0"/>
          <w:numId w:val="45"/>
        </w:numPr>
      </w:pPr>
      <w:r w:rsidRPr="00545F25">
        <w:t>Sats- och tillbehörslistor.</w:t>
      </w:r>
    </w:p>
    <w:p w14:paraId="4BE1F626" w14:textId="77777777" w:rsidR="0046711A" w:rsidRPr="00545F25" w:rsidRDefault="0046711A" w:rsidP="0046711A">
      <w:pPr>
        <w:pStyle w:val="Rubrik2"/>
        <w:rPr>
          <w:rFonts w:eastAsia="Arial"/>
        </w:rPr>
      </w:pPr>
      <w:r>
        <w:rPr>
          <w:rFonts w:eastAsia="Arial"/>
        </w:rPr>
        <w:t>M</w:t>
      </w:r>
      <w:r w:rsidRPr="00545F25">
        <w:rPr>
          <w:rFonts w:eastAsia="Arial"/>
        </w:rPr>
        <w:t>aterielförteckningar för Sjukvårdsmateriel</w:t>
      </w:r>
    </w:p>
    <w:p w14:paraId="36ACDF3B" w14:textId="77777777" w:rsidR="0046711A" w:rsidRPr="00624401" w:rsidRDefault="0046711A" w:rsidP="0046711A">
      <w:pPr>
        <w:pStyle w:val="WordNormal"/>
        <w:rPr>
          <w:color w:val="231F20"/>
          <w:szCs w:val="24"/>
        </w:rPr>
      </w:pPr>
      <w:r w:rsidRPr="00624401">
        <w:rPr>
          <w:color w:val="231F20"/>
          <w:szCs w:val="24"/>
        </w:rPr>
        <w:t>Sjukvårdsmateriel är den materiel och de övriga förnödenheter som FMV/FömedC (Försvarsmedicincentrum) äger och/eller har funktionsansvar för.</w:t>
      </w:r>
    </w:p>
    <w:p w14:paraId="20FCA297" w14:textId="77777777" w:rsidR="0046711A" w:rsidRPr="00624401" w:rsidRDefault="0046711A" w:rsidP="0046711A">
      <w:pPr>
        <w:pStyle w:val="WordNormal"/>
        <w:rPr>
          <w:color w:val="231F20"/>
          <w:szCs w:val="24"/>
        </w:rPr>
      </w:pPr>
      <w:r w:rsidRPr="00624401">
        <w:rPr>
          <w:color w:val="231F20"/>
          <w:szCs w:val="24"/>
        </w:rPr>
        <w:t>Område sjukvårdsmateriel</w:t>
      </w:r>
      <w:r>
        <w:rPr>
          <w:color w:val="231F20"/>
          <w:szCs w:val="24"/>
        </w:rPr>
        <w:t>s</w:t>
      </w:r>
      <w:r w:rsidRPr="00624401">
        <w:rPr>
          <w:color w:val="231F20"/>
          <w:szCs w:val="24"/>
        </w:rPr>
        <w:t xml:space="preserve"> materielförteckningar utgörs av:</w:t>
      </w:r>
    </w:p>
    <w:p w14:paraId="16F651A0" w14:textId="77777777" w:rsidR="0046711A" w:rsidRDefault="0046711A" w:rsidP="0046711A">
      <w:pPr>
        <w:pStyle w:val="WordNormal"/>
        <w:numPr>
          <w:ilvl w:val="0"/>
          <w:numId w:val="46"/>
        </w:numPr>
        <w:rPr>
          <w:color w:val="231F20"/>
          <w:szCs w:val="24"/>
        </w:rPr>
      </w:pPr>
      <w:r w:rsidRPr="00624401">
        <w:rPr>
          <w:color w:val="231F20"/>
          <w:szCs w:val="24"/>
        </w:rPr>
        <w:t>Reservdelskataloger</w:t>
      </w:r>
    </w:p>
    <w:p w14:paraId="02A627A4" w14:textId="77777777" w:rsidR="0046711A" w:rsidRPr="00550448" w:rsidRDefault="0046711A" w:rsidP="0046711A">
      <w:pPr>
        <w:pStyle w:val="WordNormal"/>
        <w:numPr>
          <w:ilvl w:val="0"/>
          <w:numId w:val="46"/>
        </w:numPr>
        <w:rPr>
          <w:szCs w:val="24"/>
        </w:rPr>
      </w:pPr>
      <w:r>
        <w:rPr>
          <w:color w:val="231F20"/>
          <w:szCs w:val="24"/>
        </w:rPr>
        <w:t>Sats- och tillbehörslistor</w:t>
      </w:r>
    </w:p>
    <w:p w14:paraId="3B4B811D" w14:textId="77777777" w:rsidR="0046711A" w:rsidRPr="006E20E4" w:rsidRDefault="0046711A" w:rsidP="0046711A">
      <w:pPr>
        <w:pStyle w:val="Rubrik1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lastRenderedPageBreak/>
        <w:tab/>
        <w:t>Beskrivning av olika materielförteckningstyper</w:t>
      </w:r>
    </w:p>
    <w:p w14:paraId="5AA51AC4" w14:textId="77777777" w:rsidR="0046711A" w:rsidRPr="006E20E4" w:rsidRDefault="0046711A" w:rsidP="0046711A">
      <w:pPr>
        <w:pStyle w:val="Rubrik2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Inledning</w:t>
      </w:r>
    </w:p>
    <w:p w14:paraId="0B00AAE5" w14:textId="59F4C083" w:rsidR="0046711A" w:rsidRPr="006E20E4" w:rsidRDefault="0046711A" w:rsidP="0046711A">
      <w:pPr>
        <w:pStyle w:val="WordNormal"/>
        <w:rPr>
          <w:lang w:eastAsia="en-US"/>
        </w:rPr>
      </w:pPr>
      <w:r w:rsidRPr="006E20E4">
        <w:rPr>
          <w:lang w:eastAsia="en-US"/>
        </w:rPr>
        <w:t xml:space="preserve">Följande </w:t>
      </w:r>
      <w:r w:rsidRPr="006E20E4">
        <w:rPr>
          <w:spacing w:val="-5"/>
          <w:lang w:eastAsia="en-US"/>
        </w:rPr>
        <w:t>a</w:t>
      </w:r>
      <w:r w:rsidRPr="006E20E4">
        <w:rPr>
          <w:lang w:eastAsia="en-US"/>
        </w:rPr>
        <w:t>vsnitt ger en relat</w:t>
      </w:r>
      <w:r w:rsidRPr="006E20E4">
        <w:rPr>
          <w:spacing w:val="-6"/>
          <w:lang w:eastAsia="en-US"/>
        </w:rPr>
        <w:t>i</w:t>
      </w:r>
      <w:r w:rsidRPr="006E20E4">
        <w:rPr>
          <w:lang w:eastAsia="en-US"/>
        </w:rPr>
        <w:t>vt detaljerad beskr</w:t>
      </w:r>
      <w:r w:rsidRPr="006E20E4">
        <w:rPr>
          <w:spacing w:val="-6"/>
          <w:lang w:eastAsia="en-US"/>
        </w:rPr>
        <w:t>i</w:t>
      </w:r>
      <w:r w:rsidRPr="006E20E4">
        <w:rPr>
          <w:lang w:eastAsia="en-US"/>
        </w:rPr>
        <w:t xml:space="preserve">vning </w:t>
      </w:r>
      <w:r w:rsidRPr="006E20E4">
        <w:rPr>
          <w:spacing w:val="-5"/>
          <w:lang w:eastAsia="en-US"/>
        </w:rPr>
        <w:t>a</w:t>
      </w:r>
      <w:r w:rsidRPr="006E20E4">
        <w:rPr>
          <w:lang w:eastAsia="en-US"/>
        </w:rPr>
        <w:t>v de materielförteckningstyper som red</w:t>
      </w:r>
      <w:r w:rsidRPr="006E20E4">
        <w:rPr>
          <w:spacing w:val="-4"/>
          <w:lang w:eastAsia="en-US"/>
        </w:rPr>
        <w:t>o</w:t>
      </w:r>
      <w:r w:rsidRPr="006E20E4">
        <w:rPr>
          <w:lang w:eastAsia="en-US"/>
        </w:rPr>
        <w:t xml:space="preserve">visas i </w:t>
      </w:r>
      <w:r w:rsidRPr="006E20E4">
        <w:rPr>
          <w:spacing w:val="-5"/>
          <w:lang w:eastAsia="en-US"/>
        </w:rPr>
        <w:t>a</w:t>
      </w:r>
      <w:r>
        <w:rPr>
          <w:lang w:eastAsia="en-US"/>
        </w:rPr>
        <w:t>vsnitt ovan.</w:t>
      </w:r>
    </w:p>
    <w:p w14:paraId="33A8D6ED" w14:textId="77777777" w:rsidR="0046711A" w:rsidRPr="006E20E4" w:rsidRDefault="0046711A" w:rsidP="0046711A">
      <w:pPr>
        <w:pStyle w:val="WordNormal"/>
        <w:rPr>
          <w:lang w:eastAsia="en-US"/>
        </w:rPr>
      </w:pPr>
      <w:r w:rsidRPr="006E20E4">
        <w:rPr>
          <w:lang w:eastAsia="en-US"/>
        </w:rPr>
        <w:t xml:space="preserve">Syftet med </w:t>
      </w:r>
      <w:r w:rsidRPr="006E20E4">
        <w:rPr>
          <w:spacing w:val="-5"/>
          <w:lang w:eastAsia="en-US"/>
        </w:rPr>
        <w:t>a</w:t>
      </w:r>
      <w:r w:rsidRPr="006E20E4">
        <w:rPr>
          <w:lang w:eastAsia="en-US"/>
        </w:rPr>
        <w:t>vsnittet är</w:t>
      </w:r>
    </w:p>
    <w:p w14:paraId="6F4A23BA" w14:textId="6D84ABC0" w:rsidR="0046711A" w:rsidRPr="006E20E4" w:rsidRDefault="0046711A" w:rsidP="0046711A">
      <w:pPr>
        <w:pStyle w:val="WordNormal"/>
        <w:numPr>
          <w:ilvl w:val="0"/>
          <w:numId w:val="47"/>
        </w:numPr>
        <w:rPr>
          <w:lang w:eastAsia="en-US"/>
        </w:rPr>
      </w:pPr>
      <w:r w:rsidRPr="006E20E4">
        <w:rPr>
          <w:lang w:eastAsia="en-US"/>
        </w:rPr>
        <w:t>att ge FMVs ansvariga och handläggare hjälp att välja lämplig materielförteckningstyp vid nyframtagning av materielförteckningar</w:t>
      </w:r>
    </w:p>
    <w:p w14:paraId="0A498A6A" w14:textId="6E13D853" w:rsidR="0046711A" w:rsidRPr="006E20E4" w:rsidRDefault="0046711A" w:rsidP="0046711A">
      <w:pPr>
        <w:pStyle w:val="WordNormal"/>
        <w:numPr>
          <w:ilvl w:val="0"/>
          <w:numId w:val="47"/>
        </w:numPr>
        <w:rPr>
          <w:lang w:eastAsia="en-US"/>
        </w:rPr>
      </w:pPr>
      <w:r w:rsidRPr="006E20E4">
        <w:rPr>
          <w:lang w:eastAsia="en-US"/>
        </w:rPr>
        <w:t>att</w:t>
      </w:r>
      <w:r w:rsidRPr="006E20E4">
        <w:rPr>
          <w:spacing w:val="-1"/>
          <w:lang w:eastAsia="en-US"/>
        </w:rPr>
        <w:t xml:space="preserve"> </w:t>
      </w:r>
      <w:r w:rsidRPr="006E20E4">
        <w:rPr>
          <w:lang w:eastAsia="en-US"/>
        </w:rPr>
        <w:t>ge</w:t>
      </w:r>
      <w:r w:rsidRPr="006E20E4">
        <w:rPr>
          <w:spacing w:val="-1"/>
          <w:lang w:eastAsia="en-US"/>
        </w:rPr>
        <w:t xml:space="preserve"> </w:t>
      </w:r>
      <w:r w:rsidRPr="006E20E4">
        <w:rPr>
          <w:lang w:eastAsia="en-US"/>
        </w:rPr>
        <w:t>övriga</w:t>
      </w:r>
      <w:r w:rsidRPr="006E20E4">
        <w:rPr>
          <w:spacing w:val="-1"/>
          <w:lang w:eastAsia="en-US"/>
        </w:rPr>
        <w:t xml:space="preserve"> </w:t>
      </w:r>
      <w:r w:rsidRPr="006E20E4">
        <w:rPr>
          <w:lang w:eastAsia="en-US"/>
        </w:rPr>
        <w:t>intressenter</w:t>
      </w:r>
      <w:r w:rsidRPr="006E20E4">
        <w:rPr>
          <w:spacing w:val="-1"/>
          <w:lang w:eastAsia="en-US"/>
        </w:rPr>
        <w:t xml:space="preserve"> </w:t>
      </w:r>
      <w:r w:rsidRPr="006E20E4">
        <w:rPr>
          <w:lang w:eastAsia="en-US"/>
        </w:rPr>
        <w:t>en</w:t>
      </w:r>
      <w:r w:rsidRPr="006E20E4">
        <w:rPr>
          <w:spacing w:val="-1"/>
          <w:lang w:eastAsia="en-US"/>
        </w:rPr>
        <w:t xml:space="preserve"> </w:t>
      </w:r>
      <w:r w:rsidRPr="006E20E4">
        <w:rPr>
          <w:lang w:eastAsia="en-US"/>
        </w:rPr>
        <w:t>överblick</w:t>
      </w:r>
      <w:r w:rsidRPr="006E20E4">
        <w:rPr>
          <w:spacing w:val="-1"/>
          <w:lang w:eastAsia="en-US"/>
        </w:rPr>
        <w:t xml:space="preserve"> </w:t>
      </w:r>
      <w:r w:rsidRPr="006E20E4">
        <w:rPr>
          <w:lang w:eastAsia="en-US"/>
        </w:rPr>
        <w:t>av</w:t>
      </w:r>
      <w:r w:rsidRPr="006E20E4">
        <w:rPr>
          <w:spacing w:val="-1"/>
          <w:lang w:eastAsia="en-US"/>
        </w:rPr>
        <w:t xml:space="preserve"> </w:t>
      </w:r>
      <w:r w:rsidRPr="006E20E4">
        <w:rPr>
          <w:lang w:eastAsia="en-US"/>
        </w:rPr>
        <w:t>vilka</w:t>
      </w:r>
      <w:r w:rsidRPr="006E20E4">
        <w:rPr>
          <w:spacing w:val="-1"/>
          <w:lang w:eastAsia="en-US"/>
        </w:rPr>
        <w:t xml:space="preserve"> </w:t>
      </w:r>
      <w:r w:rsidRPr="006E20E4">
        <w:rPr>
          <w:lang w:eastAsia="en-US"/>
        </w:rPr>
        <w:t>materielförteckningstyper som förekommer, vilka målgrupper de vänder sig till och vilken omfattning de normalt har.</w:t>
      </w:r>
    </w:p>
    <w:p w14:paraId="424FB117" w14:textId="77777777" w:rsidR="0046711A" w:rsidRPr="006E20E4" w:rsidRDefault="0046711A" w:rsidP="0046711A">
      <w:pPr>
        <w:pStyle w:val="Rubrik2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Sats- och tillbehörslistor</w:t>
      </w:r>
    </w:p>
    <w:p w14:paraId="06499C1F" w14:textId="77777777" w:rsidR="0046711A" w:rsidRPr="006E20E4" w:rsidRDefault="0046711A" w:rsidP="0046711A">
      <w:pPr>
        <w:pStyle w:val="Rubrik3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Syfte</w:t>
      </w:r>
    </w:p>
    <w:p w14:paraId="50F6FFCB" w14:textId="42D84D52" w:rsidR="0046711A" w:rsidRPr="006E20E4" w:rsidRDefault="0046711A" w:rsidP="0046711A">
      <w:pPr>
        <w:pStyle w:val="WordNormal"/>
        <w:rPr>
          <w:lang w:eastAsia="en-US"/>
        </w:rPr>
      </w:pPr>
      <w:r w:rsidRPr="006E20E4">
        <w:rPr>
          <w:lang w:eastAsia="en-US"/>
        </w:rPr>
        <w:t>Sats-</w:t>
      </w:r>
      <w:r w:rsidRPr="006E20E4">
        <w:rPr>
          <w:spacing w:val="-13"/>
          <w:lang w:eastAsia="en-US"/>
        </w:rPr>
        <w:t xml:space="preserve"> </w:t>
      </w:r>
      <w:r w:rsidRPr="006E20E4">
        <w:rPr>
          <w:lang w:eastAsia="en-US"/>
        </w:rPr>
        <w:t>och</w:t>
      </w:r>
      <w:r w:rsidRPr="006E20E4">
        <w:rPr>
          <w:spacing w:val="-13"/>
          <w:lang w:eastAsia="en-US"/>
        </w:rPr>
        <w:t xml:space="preserve"> </w:t>
      </w:r>
      <w:r w:rsidRPr="006E20E4">
        <w:rPr>
          <w:lang w:eastAsia="en-US"/>
        </w:rPr>
        <w:t>tillbehörslistor</w:t>
      </w:r>
      <w:r w:rsidRPr="006E20E4">
        <w:rPr>
          <w:spacing w:val="-13"/>
          <w:lang w:eastAsia="en-US"/>
        </w:rPr>
        <w:t xml:space="preserve"> </w:t>
      </w:r>
      <w:r w:rsidRPr="006E20E4">
        <w:rPr>
          <w:lang w:eastAsia="en-US"/>
        </w:rPr>
        <w:t>används</w:t>
      </w:r>
      <w:r w:rsidRPr="006E20E4">
        <w:rPr>
          <w:spacing w:val="-13"/>
          <w:lang w:eastAsia="en-US"/>
        </w:rPr>
        <w:t xml:space="preserve"> </w:t>
      </w:r>
      <w:r w:rsidRPr="006E20E4">
        <w:rPr>
          <w:lang w:eastAsia="en-US"/>
        </w:rPr>
        <w:t>för</w:t>
      </w:r>
      <w:r w:rsidRPr="006E20E4">
        <w:rPr>
          <w:spacing w:val="-13"/>
          <w:lang w:eastAsia="en-US"/>
        </w:rPr>
        <w:t xml:space="preserve"> </w:t>
      </w:r>
      <w:r w:rsidRPr="006E20E4">
        <w:rPr>
          <w:lang w:eastAsia="en-US"/>
        </w:rPr>
        <w:t>redovisning</w:t>
      </w:r>
      <w:r w:rsidRPr="006E20E4">
        <w:rPr>
          <w:spacing w:val="-13"/>
          <w:lang w:eastAsia="en-US"/>
        </w:rPr>
        <w:t xml:space="preserve"> </w:t>
      </w:r>
      <w:r w:rsidRPr="006E20E4">
        <w:rPr>
          <w:lang w:eastAsia="en-US"/>
        </w:rPr>
        <w:t>av</w:t>
      </w:r>
      <w:r w:rsidRPr="006E20E4">
        <w:rPr>
          <w:spacing w:val="-13"/>
          <w:lang w:eastAsia="en-US"/>
        </w:rPr>
        <w:t xml:space="preserve"> </w:t>
      </w:r>
      <w:r w:rsidRPr="006E20E4">
        <w:rPr>
          <w:lang w:eastAsia="en-US"/>
        </w:rPr>
        <w:t>förnödenheter</w:t>
      </w:r>
      <w:r w:rsidRPr="006E20E4">
        <w:rPr>
          <w:spacing w:val="-13"/>
          <w:lang w:eastAsia="en-US"/>
        </w:rPr>
        <w:t xml:space="preserve"> </w:t>
      </w:r>
      <w:r w:rsidRPr="006E20E4">
        <w:rPr>
          <w:lang w:eastAsia="en-US"/>
        </w:rPr>
        <w:t>som</w:t>
      </w:r>
      <w:r w:rsidRPr="006E20E4">
        <w:rPr>
          <w:spacing w:val="-13"/>
          <w:lang w:eastAsia="en-US"/>
        </w:rPr>
        <w:t xml:space="preserve"> </w:t>
      </w:r>
      <w:r w:rsidRPr="006E20E4">
        <w:rPr>
          <w:lang w:eastAsia="en-US"/>
        </w:rPr>
        <w:t>ingår i satser och artiklar med tillbehör. De används även som underlag för inventering av materiel, satspackning och kan även användas som kvitteringshandling. Sats- och tillbehörslistor ingår även som förnödenheter i respektive satser och artiklar med tillbehör.</w:t>
      </w:r>
    </w:p>
    <w:p w14:paraId="2EBFE0DE" w14:textId="21A75B14" w:rsidR="0046711A" w:rsidRPr="008E61C5" w:rsidRDefault="0046711A" w:rsidP="0046711A">
      <w:pPr>
        <w:pStyle w:val="WordNormal"/>
        <w:rPr>
          <w:rFonts w:eastAsia="Arial"/>
          <w:lang w:eastAsia="en-US"/>
        </w:rPr>
      </w:pPr>
      <w:r w:rsidRPr="006E20E4">
        <w:rPr>
          <w:lang w:eastAsia="en-US"/>
        </w:rPr>
        <w:t>För</w:t>
      </w:r>
      <w:r w:rsidRPr="006E20E4">
        <w:rPr>
          <w:spacing w:val="-6"/>
          <w:lang w:eastAsia="en-US"/>
        </w:rPr>
        <w:t xml:space="preserve"> </w:t>
      </w:r>
      <w:r w:rsidRPr="006E20E4">
        <w:rPr>
          <w:lang w:eastAsia="en-US"/>
        </w:rPr>
        <w:t>varje</w:t>
      </w:r>
      <w:r w:rsidRPr="006E20E4">
        <w:rPr>
          <w:spacing w:val="-6"/>
          <w:lang w:eastAsia="en-US"/>
        </w:rPr>
        <w:t xml:space="preserve"> </w:t>
      </w:r>
      <w:r w:rsidRPr="006E20E4">
        <w:rPr>
          <w:lang w:eastAsia="en-US"/>
        </w:rPr>
        <w:t>sats</w:t>
      </w:r>
      <w:r w:rsidRPr="006E20E4">
        <w:rPr>
          <w:spacing w:val="-6"/>
          <w:lang w:eastAsia="en-US"/>
        </w:rPr>
        <w:t xml:space="preserve"> </w:t>
      </w:r>
      <w:r w:rsidRPr="006E20E4">
        <w:rPr>
          <w:lang w:eastAsia="en-US"/>
        </w:rPr>
        <w:t>och</w:t>
      </w:r>
      <w:r w:rsidRPr="006E20E4">
        <w:rPr>
          <w:spacing w:val="-6"/>
          <w:lang w:eastAsia="en-US"/>
        </w:rPr>
        <w:t xml:space="preserve"> </w:t>
      </w:r>
      <w:r w:rsidRPr="006E20E4">
        <w:rPr>
          <w:lang w:eastAsia="en-US"/>
        </w:rPr>
        <w:t>artikel</w:t>
      </w:r>
      <w:r w:rsidRPr="006E20E4">
        <w:rPr>
          <w:spacing w:val="-6"/>
          <w:lang w:eastAsia="en-US"/>
        </w:rPr>
        <w:t xml:space="preserve"> </w:t>
      </w:r>
      <w:r w:rsidRPr="006E20E4">
        <w:rPr>
          <w:lang w:eastAsia="en-US"/>
        </w:rPr>
        <w:t>med</w:t>
      </w:r>
      <w:r w:rsidRPr="006E20E4">
        <w:rPr>
          <w:spacing w:val="-6"/>
          <w:lang w:eastAsia="en-US"/>
        </w:rPr>
        <w:t xml:space="preserve"> </w:t>
      </w:r>
      <w:r w:rsidRPr="006E20E4">
        <w:rPr>
          <w:lang w:eastAsia="en-US"/>
        </w:rPr>
        <w:t>tillbehör</w:t>
      </w:r>
      <w:r w:rsidRPr="006E20E4">
        <w:rPr>
          <w:spacing w:val="-6"/>
          <w:lang w:eastAsia="en-US"/>
        </w:rPr>
        <w:t xml:space="preserve"> </w:t>
      </w:r>
      <w:r w:rsidRPr="006E20E4">
        <w:rPr>
          <w:lang w:eastAsia="en-US"/>
        </w:rPr>
        <w:t>skall</w:t>
      </w:r>
      <w:r w:rsidRPr="006E20E4">
        <w:rPr>
          <w:spacing w:val="-6"/>
          <w:lang w:eastAsia="en-US"/>
        </w:rPr>
        <w:t xml:space="preserve"> </w:t>
      </w:r>
      <w:r w:rsidRPr="006E20E4">
        <w:rPr>
          <w:lang w:eastAsia="en-US"/>
        </w:rPr>
        <w:t>satslista</w:t>
      </w:r>
      <w:r w:rsidRPr="006E20E4">
        <w:rPr>
          <w:spacing w:val="-6"/>
          <w:lang w:eastAsia="en-US"/>
        </w:rPr>
        <w:t xml:space="preserve"> </w:t>
      </w:r>
      <w:r w:rsidRPr="006E20E4">
        <w:rPr>
          <w:lang w:eastAsia="en-US"/>
        </w:rPr>
        <w:t>respektive</w:t>
      </w:r>
      <w:r w:rsidRPr="006E20E4">
        <w:rPr>
          <w:spacing w:val="-6"/>
          <w:lang w:eastAsia="en-US"/>
        </w:rPr>
        <w:t xml:space="preserve"> </w:t>
      </w:r>
      <w:r>
        <w:rPr>
          <w:lang w:eastAsia="en-US"/>
        </w:rPr>
        <w:t>tillbehörslista tas fram.</w:t>
      </w:r>
      <w:r w:rsidRPr="008E61C5">
        <w:rPr>
          <w:rFonts w:eastAsia="Arial"/>
          <w:bCs/>
          <w:lang w:eastAsia="en-US"/>
        </w:rPr>
        <w:t>En tillbehörslista är unik för en eller flera artiklar (versioner). Ett objekt kan aldrig ha mer än en lista.</w:t>
      </w:r>
    </w:p>
    <w:p w14:paraId="1222817D" w14:textId="77777777" w:rsidR="0046711A" w:rsidRPr="006E20E4" w:rsidRDefault="0046711A" w:rsidP="0046711A">
      <w:pPr>
        <w:pStyle w:val="Rubrik3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Målgrupp</w:t>
      </w:r>
    </w:p>
    <w:p w14:paraId="50CE4DE9" w14:textId="77777777" w:rsidR="0046711A" w:rsidRPr="006E20E4" w:rsidRDefault="0046711A" w:rsidP="0046711A">
      <w:pPr>
        <w:pStyle w:val="WordNormal"/>
        <w:rPr>
          <w:lang w:eastAsia="en-US"/>
        </w:rPr>
      </w:pPr>
      <w:r w:rsidRPr="006E20E4">
        <w:rPr>
          <w:lang w:eastAsia="en-US"/>
        </w:rPr>
        <w:t>Förbandspersonal och förrådspersonal</w:t>
      </w:r>
    </w:p>
    <w:p w14:paraId="158FB1A6" w14:textId="77777777" w:rsidR="0046711A" w:rsidRPr="006E20E4" w:rsidRDefault="0046711A" w:rsidP="0046711A">
      <w:pPr>
        <w:pStyle w:val="Rubrik3"/>
        <w:rPr>
          <w:rFonts w:eastAsia="Arial"/>
          <w:lang w:eastAsia="en-US"/>
        </w:rPr>
      </w:pPr>
      <w:r>
        <w:rPr>
          <w:rFonts w:eastAsia="Arial"/>
          <w:lang w:eastAsia="en-US"/>
        </w:rPr>
        <w:t>Produktion</w:t>
      </w:r>
      <w:r w:rsidRPr="006E20E4">
        <w:rPr>
          <w:rFonts w:eastAsia="Arial"/>
          <w:lang w:eastAsia="en-US"/>
        </w:rPr>
        <w:t xml:space="preserve"> i PMF</w:t>
      </w:r>
    </w:p>
    <w:p w14:paraId="449EE427" w14:textId="77777777" w:rsidR="0046711A" w:rsidRPr="006E20E4" w:rsidRDefault="0046711A" w:rsidP="0046711A">
      <w:pPr>
        <w:pStyle w:val="WordNormal"/>
        <w:rPr>
          <w:szCs w:val="24"/>
          <w:lang w:eastAsia="en-US"/>
        </w:rPr>
      </w:pPr>
      <w:r w:rsidRPr="006E20E4">
        <w:rPr>
          <w:color w:val="231F20"/>
          <w:szCs w:val="24"/>
          <w:lang w:eastAsia="en-US"/>
        </w:rPr>
        <w:t>Satslistor</w:t>
      </w:r>
      <w:r w:rsidRPr="006E20E4">
        <w:rPr>
          <w:color w:val="231F20"/>
          <w:spacing w:val="-2"/>
          <w:szCs w:val="24"/>
          <w:lang w:eastAsia="en-US"/>
        </w:rPr>
        <w:t xml:space="preserve"> </w:t>
      </w:r>
      <w:r w:rsidRPr="006E20E4">
        <w:rPr>
          <w:color w:val="231F20"/>
          <w:szCs w:val="24"/>
          <w:lang w:eastAsia="en-US"/>
        </w:rPr>
        <w:t>och</w:t>
      </w:r>
      <w:r w:rsidRPr="006E20E4">
        <w:rPr>
          <w:color w:val="231F20"/>
          <w:spacing w:val="-2"/>
          <w:szCs w:val="24"/>
          <w:lang w:eastAsia="en-US"/>
        </w:rPr>
        <w:t xml:space="preserve"> </w:t>
      </w:r>
      <w:r w:rsidRPr="006E20E4">
        <w:rPr>
          <w:color w:val="231F20"/>
          <w:szCs w:val="24"/>
          <w:lang w:eastAsia="en-US"/>
        </w:rPr>
        <w:t>tillbehörslistor</w:t>
      </w:r>
      <w:r w:rsidRPr="006E20E4">
        <w:rPr>
          <w:color w:val="231F20"/>
          <w:spacing w:val="-2"/>
          <w:szCs w:val="24"/>
          <w:lang w:eastAsia="en-US"/>
        </w:rPr>
        <w:t xml:space="preserve"> </w:t>
      </w:r>
      <w:r w:rsidRPr="006E20E4">
        <w:rPr>
          <w:color w:val="231F20"/>
          <w:szCs w:val="24"/>
          <w:lang w:eastAsia="en-US"/>
        </w:rPr>
        <w:t>genereras</w:t>
      </w:r>
      <w:r w:rsidRPr="006E20E4">
        <w:rPr>
          <w:color w:val="231F20"/>
          <w:spacing w:val="-2"/>
          <w:szCs w:val="24"/>
          <w:lang w:eastAsia="en-US"/>
        </w:rPr>
        <w:t xml:space="preserve"> </w:t>
      </w:r>
      <w:r w:rsidRPr="006E20E4">
        <w:rPr>
          <w:color w:val="231F20"/>
          <w:szCs w:val="24"/>
          <w:lang w:eastAsia="en-US"/>
        </w:rPr>
        <w:t>med</w:t>
      </w:r>
      <w:r w:rsidRPr="006E20E4">
        <w:rPr>
          <w:color w:val="231F20"/>
          <w:spacing w:val="-2"/>
          <w:szCs w:val="24"/>
          <w:lang w:eastAsia="en-US"/>
        </w:rPr>
        <w:t xml:space="preserve"> </w:t>
      </w:r>
      <w:r w:rsidRPr="006E20E4">
        <w:rPr>
          <w:color w:val="231F20"/>
          <w:szCs w:val="24"/>
          <w:lang w:eastAsia="en-US"/>
        </w:rPr>
        <w:t>hjälp</w:t>
      </w:r>
      <w:r w:rsidRPr="006E20E4">
        <w:rPr>
          <w:color w:val="231F20"/>
          <w:spacing w:val="-2"/>
          <w:szCs w:val="24"/>
          <w:lang w:eastAsia="en-US"/>
        </w:rPr>
        <w:t xml:space="preserve"> </w:t>
      </w:r>
      <w:r w:rsidRPr="006E20E4">
        <w:rPr>
          <w:color w:val="231F20"/>
          <w:szCs w:val="24"/>
          <w:lang w:eastAsia="en-US"/>
        </w:rPr>
        <w:t>av</w:t>
      </w:r>
      <w:r w:rsidRPr="006E20E4">
        <w:rPr>
          <w:color w:val="231F20"/>
          <w:spacing w:val="-2"/>
          <w:szCs w:val="24"/>
          <w:lang w:eastAsia="en-US"/>
        </w:rPr>
        <w:t xml:space="preserve"> </w:t>
      </w:r>
      <w:r w:rsidRPr="006E20E4">
        <w:rPr>
          <w:color w:val="231F20"/>
          <w:szCs w:val="24"/>
          <w:lang w:eastAsia="en-US"/>
        </w:rPr>
        <w:t>system</w:t>
      </w:r>
      <w:r w:rsidRPr="006E20E4">
        <w:rPr>
          <w:color w:val="231F20"/>
          <w:spacing w:val="-2"/>
          <w:szCs w:val="24"/>
          <w:lang w:eastAsia="en-US"/>
        </w:rPr>
        <w:t xml:space="preserve"> </w:t>
      </w:r>
      <w:r w:rsidRPr="006E20E4">
        <w:rPr>
          <w:color w:val="231F20"/>
          <w:szCs w:val="24"/>
          <w:lang w:eastAsia="en-US"/>
        </w:rPr>
        <w:t>PMF.</w:t>
      </w:r>
      <w:r w:rsidRPr="006E20E4">
        <w:rPr>
          <w:color w:val="231F20"/>
          <w:spacing w:val="-2"/>
          <w:szCs w:val="24"/>
          <w:lang w:eastAsia="en-US"/>
        </w:rPr>
        <w:t xml:space="preserve"> </w:t>
      </w:r>
      <w:r w:rsidRPr="006E20E4">
        <w:rPr>
          <w:color w:val="231F20"/>
          <w:szCs w:val="24"/>
          <w:lang w:eastAsia="en-US"/>
        </w:rPr>
        <w:t xml:space="preserve">FMVs/ </w:t>
      </w:r>
      <w:r w:rsidRPr="00624401">
        <w:rPr>
          <w:color w:val="231F20"/>
          <w:szCs w:val="24"/>
          <w:lang w:eastAsia="en-US"/>
        </w:rPr>
        <w:t xml:space="preserve">FömedC. </w:t>
      </w:r>
      <w:r w:rsidRPr="006E20E4">
        <w:rPr>
          <w:color w:val="231F20"/>
          <w:szCs w:val="24"/>
          <w:lang w:eastAsia="en-US"/>
        </w:rPr>
        <w:t xml:space="preserve">handläggare upphandlar eller skapar underlag till </w:t>
      </w:r>
      <w:r>
        <w:rPr>
          <w:color w:val="231F20"/>
          <w:szCs w:val="24"/>
          <w:lang w:eastAsia="en-US"/>
        </w:rPr>
        <w:t>sats- och tillbe</w:t>
      </w:r>
      <w:r w:rsidRPr="006E20E4">
        <w:rPr>
          <w:color w:val="231F20"/>
          <w:szCs w:val="24"/>
          <w:lang w:eastAsia="en-US"/>
        </w:rPr>
        <w:t>hörslistor och</w:t>
      </w:r>
      <w:r>
        <w:rPr>
          <w:color w:val="231F20"/>
          <w:szCs w:val="24"/>
          <w:lang w:eastAsia="en-US"/>
        </w:rPr>
        <w:t xml:space="preserve"> produktionen</w:t>
      </w:r>
      <w:r w:rsidRPr="006E20E4">
        <w:rPr>
          <w:color w:val="231F20"/>
          <w:szCs w:val="24"/>
          <w:lang w:eastAsia="en-US"/>
        </w:rPr>
        <w:t xml:space="preserve"> genomförs av leverantör/FM/FMV.</w:t>
      </w:r>
    </w:p>
    <w:p w14:paraId="1EA38483" w14:textId="77777777" w:rsidR="0046711A" w:rsidRPr="006E20E4" w:rsidRDefault="0046711A" w:rsidP="0046711A">
      <w:pPr>
        <w:pStyle w:val="Rubrik2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Reservdelskatalog</w:t>
      </w:r>
    </w:p>
    <w:p w14:paraId="021F4EFD" w14:textId="77777777" w:rsidR="0046711A" w:rsidRPr="006E20E4" w:rsidRDefault="0046711A" w:rsidP="0046711A">
      <w:pPr>
        <w:pStyle w:val="Rubrik3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Syfte</w:t>
      </w:r>
    </w:p>
    <w:p w14:paraId="0625F8A2" w14:textId="77777777" w:rsidR="0046711A" w:rsidRPr="006E20E4" w:rsidRDefault="0046711A" w:rsidP="0046711A">
      <w:pPr>
        <w:pStyle w:val="WordNormal"/>
        <w:rPr>
          <w:szCs w:val="24"/>
          <w:lang w:eastAsia="en-US"/>
        </w:rPr>
      </w:pPr>
      <w:r w:rsidRPr="006E20E4">
        <w:rPr>
          <w:color w:val="231F20"/>
          <w:szCs w:val="24"/>
          <w:lang w:eastAsia="en-US"/>
        </w:rPr>
        <w:t>Reservdelskataloger har till uppgift att vara:</w:t>
      </w:r>
    </w:p>
    <w:p w14:paraId="79C02595" w14:textId="77777777" w:rsidR="0046711A" w:rsidRPr="006E20E4" w:rsidRDefault="0046711A" w:rsidP="0046711A">
      <w:pPr>
        <w:pStyle w:val="WordNormal"/>
        <w:numPr>
          <w:ilvl w:val="0"/>
          <w:numId w:val="48"/>
        </w:numPr>
        <w:rPr>
          <w:szCs w:val="24"/>
          <w:lang w:eastAsia="en-US"/>
        </w:rPr>
      </w:pPr>
      <w:r w:rsidRPr="006E20E4">
        <w:rPr>
          <w:color w:val="231F20"/>
          <w:szCs w:val="24"/>
          <w:lang w:eastAsia="en-US"/>
        </w:rPr>
        <w:t>underlag vid identifiering och beställning av reservdelar</w:t>
      </w:r>
    </w:p>
    <w:p w14:paraId="5B6EC7F1" w14:textId="77777777" w:rsidR="0046711A" w:rsidRPr="006E20E4" w:rsidRDefault="0046711A" w:rsidP="0046711A">
      <w:pPr>
        <w:pStyle w:val="WordNormal"/>
        <w:numPr>
          <w:ilvl w:val="0"/>
          <w:numId w:val="48"/>
        </w:numPr>
        <w:rPr>
          <w:szCs w:val="24"/>
          <w:lang w:eastAsia="en-US"/>
        </w:rPr>
      </w:pPr>
      <w:r w:rsidRPr="006E20E4">
        <w:rPr>
          <w:color w:val="231F20"/>
          <w:szCs w:val="24"/>
          <w:lang w:eastAsia="en-US"/>
        </w:rPr>
        <w:t>underlag vid felrapportering</w:t>
      </w:r>
    </w:p>
    <w:p w14:paraId="43F95F2A" w14:textId="77777777" w:rsidR="0046711A" w:rsidRPr="006E20E4" w:rsidRDefault="0046711A" w:rsidP="0046711A">
      <w:pPr>
        <w:pStyle w:val="WordNormal"/>
        <w:numPr>
          <w:ilvl w:val="0"/>
          <w:numId w:val="48"/>
        </w:numPr>
        <w:rPr>
          <w:szCs w:val="24"/>
          <w:lang w:eastAsia="en-US"/>
        </w:rPr>
      </w:pPr>
      <w:r w:rsidRPr="006E20E4">
        <w:rPr>
          <w:color w:val="231F20"/>
          <w:szCs w:val="24"/>
          <w:lang w:eastAsia="en-US"/>
        </w:rPr>
        <w:t>underlag vid materielunderhåll</w:t>
      </w:r>
    </w:p>
    <w:p w14:paraId="50C49657" w14:textId="77777777" w:rsidR="0046711A" w:rsidRPr="006E20E4" w:rsidRDefault="0046711A" w:rsidP="0046711A">
      <w:pPr>
        <w:pStyle w:val="WordNormal"/>
        <w:numPr>
          <w:ilvl w:val="0"/>
          <w:numId w:val="48"/>
        </w:numPr>
        <w:rPr>
          <w:szCs w:val="24"/>
          <w:lang w:eastAsia="en-US"/>
        </w:rPr>
      </w:pPr>
      <w:r w:rsidRPr="006E20E4">
        <w:rPr>
          <w:color w:val="231F20"/>
          <w:szCs w:val="24"/>
          <w:lang w:eastAsia="en-US"/>
        </w:rPr>
        <w:t>underlag vid utbildning</w:t>
      </w:r>
    </w:p>
    <w:p w14:paraId="20C85768" w14:textId="77777777" w:rsidR="0046711A" w:rsidRPr="006E20E4" w:rsidRDefault="0046711A" w:rsidP="0046711A">
      <w:pPr>
        <w:pStyle w:val="WordNormal"/>
        <w:numPr>
          <w:ilvl w:val="0"/>
          <w:numId w:val="48"/>
        </w:numPr>
        <w:rPr>
          <w:szCs w:val="24"/>
          <w:lang w:eastAsia="en-US"/>
        </w:rPr>
      </w:pPr>
      <w:r w:rsidRPr="006E20E4">
        <w:rPr>
          <w:color w:val="231F20"/>
          <w:szCs w:val="24"/>
          <w:lang w:eastAsia="en-US"/>
        </w:rPr>
        <w:t>underlag vid utredning och planering</w:t>
      </w:r>
    </w:p>
    <w:p w14:paraId="40CDF56A" w14:textId="77777777" w:rsidR="0046711A" w:rsidRPr="006E20E4" w:rsidRDefault="0046711A" w:rsidP="0046711A">
      <w:pPr>
        <w:pStyle w:val="WordNormal"/>
        <w:numPr>
          <w:ilvl w:val="0"/>
          <w:numId w:val="48"/>
        </w:numPr>
        <w:rPr>
          <w:szCs w:val="24"/>
          <w:lang w:eastAsia="en-US"/>
        </w:rPr>
      </w:pPr>
      <w:r w:rsidRPr="006E20E4">
        <w:rPr>
          <w:color w:val="231F20"/>
          <w:position w:val="-1"/>
          <w:szCs w:val="24"/>
          <w:lang w:eastAsia="en-US"/>
        </w:rPr>
        <w:t>stödunderlag vid utgallring.</w:t>
      </w:r>
    </w:p>
    <w:p w14:paraId="384CCC09" w14:textId="77777777" w:rsidR="0046711A" w:rsidRPr="006E20E4" w:rsidRDefault="0046711A" w:rsidP="0046711A">
      <w:pPr>
        <w:pStyle w:val="Rubrik3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Målgrupp</w:t>
      </w:r>
    </w:p>
    <w:p w14:paraId="753C37A7" w14:textId="77777777" w:rsidR="0046711A" w:rsidRPr="006E20E4" w:rsidRDefault="0046711A" w:rsidP="0046711A">
      <w:pPr>
        <w:pStyle w:val="WordNormal"/>
        <w:rPr>
          <w:lang w:eastAsia="en-US"/>
        </w:rPr>
      </w:pPr>
      <w:r w:rsidRPr="006E20E4">
        <w:rPr>
          <w:lang w:eastAsia="en-US"/>
        </w:rPr>
        <w:t>Underhållspersonal och tekniska handläggare.</w:t>
      </w:r>
    </w:p>
    <w:p w14:paraId="222FFF53" w14:textId="77777777" w:rsidR="0046711A" w:rsidRPr="006E20E4" w:rsidRDefault="0046711A" w:rsidP="0046711A">
      <w:pPr>
        <w:pStyle w:val="Rubrik3"/>
        <w:rPr>
          <w:rFonts w:eastAsia="Arial"/>
          <w:lang w:eastAsia="en-US"/>
        </w:rPr>
      </w:pPr>
      <w:r>
        <w:rPr>
          <w:rFonts w:eastAsia="Arial"/>
          <w:lang w:eastAsia="en-US"/>
        </w:rPr>
        <w:t>Produktion</w:t>
      </w:r>
      <w:r w:rsidRPr="006E20E4">
        <w:rPr>
          <w:rFonts w:eastAsia="Arial"/>
          <w:lang w:eastAsia="en-US"/>
        </w:rPr>
        <w:t xml:space="preserve"> i PMF</w:t>
      </w:r>
    </w:p>
    <w:p w14:paraId="2662DE28" w14:textId="77777777" w:rsidR="0046711A" w:rsidRPr="006E20E4" w:rsidRDefault="0046711A" w:rsidP="0046711A">
      <w:pPr>
        <w:pStyle w:val="WordNormal"/>
        <w:rPr>
          <w:lang w:eastAsia="en-US"/>
        </w:rPr>
      </w:pPr>
      <w:r w:rsidRPr="006E20E4">
        <w:rPr>
          <w:lang w:eastAsia="en-US"/>
        </w:rPr>
        <w:t>Reservdelskataloger genereras med hjälp av system PMF. FMVs handläggare</w:t>
      </w:r>
      <w:r w:rsidRPr="006E20E4">
        <w:rPr>
          <w:spacing w:val="-15"/>
          <w:lang w:eastAsia="en-US"/>
        </w:rPr>
        <w:t xml:space="preserve"> </w:t>
      </w:r>
      <w:r w:rsidRPr="006E20E4">
        <w:rPr>
          <w:lang w:eastAsia="en-US"/>
        </w:rPr>
        <w:t>upphandlar</w:t>
      </w:r>
      <w:r w:rsidRPr="006E20E4">
        <w:rPr>
          <w:spacing w:val="-15"/>
          <w:lang w:eastAsia="en-US"/>
        </w:rPr>
        <w:t xml:space="preserve"> </w:t>
      </w:r>
      <w:r w:rsidRPr="006E20E4">
        <w:rPr>
          <w:lang w:eastAsia="en-US"/>
        </w:rPr>
        <w:t>underlag</w:t>
      </w:r>
      <w:r w:rsidRPr="006E20E4">
        <w:rPr>
          <w:spacing w:val="-15"/>
          <w:lang w:eastAsia="en-US"/>
        </w:rPr>
        <w:t xml:space="preserve"> </w:t>
      </w:r>
      <w:r w:rsidRPr="006E20E4">
        <w:rPr>
          <w:lang w:eastAsia="en-US"/>
        </w:rPr>
        <w:t>till</w:t>
      </w:r>
      <w:r w:rsidRPr="006E20E4">
        <w:rPr>
          <w:spacing w:val="-15"/>
          <w:lang w:eastAsia="en-US"/>
        </w:rPr>
        <w:t xml:space="preserve"> </w:t>
      </w:r>
      <w:r w:rsidRPr="006E20E4">
        <w:rPr>
          <w:lang w:eastAsia="en-US"/>
        </w:rPr>
        <w:t>reservdelskataloger</w:t>
      </w:r>
      <w:r w:rsidRPr="006E20E4">
        <w:rPr>
          <w:spacing w:val="-15"/>
          <w:lang w:eastAsia="en-US"/>
        </w:rPr>
        <w:t xml:space="preserve"> </w:t>
      </w:r>
      <w:r w:rsidRPr="006E20E4">
        <w:rPr>
          <w:lang w:eastAsia="en-US"/>
        </w:rPr>
        <w:t>och</w:t>
      </w:r>
      <w:r w:rsidRPr="006E20E4">
        <w:rPr>
          <w:spacing w:val="-15"/>
          <w:lang w:eastAsia="en-US"/>
        </w:rPr>
        <w:t xml:space="preserve"> </w:t>
      </w:r>
      <w:r>
        <w:rPr>
          <w:lang w:eastAsia="en-US"/>
        </w:rPr>
        <w:t>produktionen</w:t>
      </w:r>
      <w:r w:rsidRPr="006E20E4">
        <w:rPr>
          <w:lang w:eastAsia="en-US"/>
        </w:rPr>
        <w:t xml:space="preserve"> genomförs av leverantören.</w:t>
      </w:r>
    </w:p>
    <w:p w14:paraId="39F1778D" w14:textId="77777777" w:rsidR="0046711A" w:rsidRPr="00690884" w:rsidRDefault="0046711A">
      <w:pPr>
        <w:rPr>
          <w:rFonts w:ascii="Arial" w:eastAsia="Arial" w:hAnsi="Arial"/>
          <w:b/>
          <w:sz w:val="28"/>
          <w:lang w:eastAsia="en-US"/>
        </w:rPr>
      </w:pPr>
      <w:r>
        <w:rPr>
          <w:rFonts w:eastAsia="Arial"/>
          <w:lang w:eastAsia="en-US"/>
        </w:rPr>
        <w:br w:type="page"/>
      </w:r>
    </w:p>
    <w:p w14:paraId="7F843FF3" w14:textId="77777777" w:rsidR="0046711A" w:rsidRPr="006E20E4" w:rsidRDefault="0046711A" w:rsidP="0046711A">
      <w:pPr>
        <w:pStyle w:val="Rubrik2"/>
        <w:rPr>
          <w:rFonts w:eastAsia="Arial"/>
          <w:lang w:eastAsia="en-US"/>
        </w:rPr>
      </w:pPr>
      <w:r>
        <w:rPr>
          <w:rFonts w:eastAsia="Arial"/>
          <w:lang w:eastAsia="en-US"/>
        </w:rPr>
        <w:lastRenderedPageBreak/>
        <w:t>Reservdels</w:t>
      </w:r>
      <w:r w:rsidRPr="006E20E4">
        <w:rPr>
          <w:rFonts w:eastAsia="Arial"/>
          <w:lang w:eastAsia="en-US"/>
        </w:rPr>
        <w:t>förteckning</w:t>
      </w:r>
    </w:p>
    <w:p w14:paraId="0F96446B" w14:textId="77777777" w:rsidR="0046711A" w:rsidRPr="006E20E4" w:rsidRDefault="0046711A" w:rsidP="0046711A">
      <w:pPr>
        <w:pStyle w:val="Rubrik3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Syfte</w:t>
      </w:r>
    </w:p>
    <w:p w14:paraId="12CB6928" w14:textId="77777777" w:rsidR="0046711A" w:rsidRPr="006E20E4" w:rsidRDefault="0046711A" w:rsidP="0046711A">
      <w:pPr>
        <w:pStyle w:val="WordNormal"/>
        <w:rPr>
          <w:lang w:eastAsia="en-US"/>
        </w:rPr>
      </w:pPr>
      <w:r>
        <w:rPr>
          <w:lang w:eastAsia="en-US"/>
        </w:rPr>
        <w:t>Reservdels</w:t>
      </w:r>
      <w:r w:rsidRPr="006E20E4">
        <w:rPr>
          <w:lang w:eastAsia="en-US"/>
        </w:rPr>
        <w:t>förtecknin</w:t>
      </w:r>
      <w:r w:rsidRPr="006E20E4">
        <w:rPr>
          <w:spacing w:val="-1"/>
          <w:lang w:eastAsia="en-US"/>
        </w:rPr>
        <w:t>g</w:t>
      </w:r>
      <w:r w:rsidRPr="006E20E4">
        <w:rPr>
          <w:lang w:eastAsia="en-US"/>
        </w:rPr>
        <w:t xml:space="preserve">ar har till uppgift att </w:t>
      </w:r>
      <w:r w:rsidRPr="006E20E4">
        <w:rPr>
          <w:spacing w:val="-6"/>
          <w:lang w:eastAsia="en-US"/>
        </w:rPr>
        <w:t>v</w:t>
      </w:r>
      <w:r w:rsidRPr="006E20E4">
        <w:rPr>
          <w:lang w:eastAsia="en-US"/>
        </w:rPr>
        <w:t>ara:</w:t>
      </w:r>
    </w:p>
    <w:p w14:paraId="208DE46C" w14:textId="77777777" w:rsidR="0046711A" w:rsidRPr="006E20E4" w:rsidRDefault="0046711A" w:rsidP="0046711A">
      <w:pPr>
        <w:pStyle w:val="WordNormal"/>
        <w:numPr>
          <w:ilvl w:val="0"/>
          <w:numId w:val="49"/>
        </w:numPr>
        <w:rPr>
          <w:lang w:eastAsia="en-US"/>
        </w:rPr>
      </w:pPr>
      <w:r w:rsidRPr="006E20E4">
        <w:rPr>
          <w:lang w:eastAsia="en-US"/>
        </w:rPr>
        <w:t>underlag vid beställning av reservdelar</w:t>
      </w:r>
    </w:p>
    <w:p w14:paraId="7E80C23F" w14:textId="77777777" w:rsidR="0046711A" w:rsidRPr="006E20E4" w:rsidRDefault="0046711A" w:rsidP="0046711A">
      <w:pPr>
        <w:pStyle w:val="WordNormal"/>
        <w:numPr>
          <w:ilvl w:val="0"/>
          <w:numId w:val="49"/>
        </w:numPr>
        <w:rPr>
          <w:lang w:eastAsia="en-US"/>
        </w:rPr>
      </w:pPr>
      <w:r w:rsidRPr="006E20E4">
        <w:rPr>
          <w:lang w:eastAsia="en-US"/>
        </w:rPr>
        <w:t>underlag vid felrapportering</w:t>
      </w:r>
    </w:p>
    <w:p w14:paraId="2CA8E1E0" w14:textId="77777777" w:rsidR="0046711A" w:rsidRPr="006E20E4" w:rsidRDefault="0046711A" w:rsidP="0046711A">
      <w:pPr>
        <w:pStyle w:val="WordNormal"/>
        <w:numPr>
          <w:ilvl w:val="0"/>
          <w:numId w:val="49"/>
        </w:numPr>
        <w:rPr>
          <w:lang w:eastAsia="en-US"/>
        </w:rPr>
      </w:pPr>
      <w:r w:rsidRPr="006E20E4">
        <w:rPr>
          <w:lang w:eastAsia="en-US"/>
        </w:rPr>
        <w:t>underlag vid materielunderhåll</w:t>
      </w:r>
    </w:p>
    <w:p w14:paraId="65EE12EF" w14:textId="77777777" w:rsidR="0046711A" w:rsidRPr="006E20E4" w:rsidRDefault="0046711A" w:rsidP="0046711A">
      <w:pPr>
        <w:pStyle w:val="WordNormal"/>
        <w:numPr>
          <w:ilvl w:val="0"/>
          <w:numId w:val="49"/>
        </w:numPr>
        <w:rPr>
          <w:lang w:eastAsia="en-US"/>
        </w:rPr>
      </w:pPr>
      <w:r w:rsidRPr="006E20E4">
        <w:rPr>
          <w:lang w:eastAsia="en-US"/>
        </w:rPr>
        <w:t>underlag vid utredning och planering</w:t>
      </w:r>
    </w:p>
    <w:p w14:paraId="79593C61" w14:textId="77777777" w:rsidR="0046711A" w:rsidRPr="006E20E4" w:rsidRDefault="0046711A" w:rsidP="0046711A">
      <w:pPr>
        <w:pStyle w:val="WordNormal"/>
        <w:numPr>
          <w:ilvl w:val="0"/>
          <w:numId w:val="49"/>
        </w:numPr>
        <w:rPr>
          <w:lang w:eastAsia="en-US"/>
        </w:rPr>
      </w:pPr>
      <w:r w:rsidRPr="006E20E4">
        <w:rPr>
          <w:position w:val="-1"/>
          <w:lang w:eastAsia="en-US"/>
        </w:rPr>
        <w:t>stödunderlag vid utgallring.</w:t>
      </w:r>
    </w:p>
    <w:p w14:paraId="6F6E421B" w14:textId="77777777" w:rsidR="0046711A" w:rsidRPr="006E20E4" w:rsidRDefault="0046711A" w:rsidP="0046711A">
      <w:pPr>
        <w:pStyle w:val="Rubrik3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Målgrupp</w:t>
      </w:r>
    </w:p>
    <w:p w14:paraId="73EB0329" w14:textId="77777777" w:rsidR="0046711A" w:rsidRPr="006E20E4" w:rsidRDefault="0046711A" w:rsidP="0046711A">
      <w:pPr>
        <w:pStyle w:val="WordNormal"/>
        <w:rPr>
          <w:lang w:eastAsia="en-US"/>
        </w:rPr>
      </w:pPr>
      <w:r w:rsidRPr="006E20E4">
        <w:rPr>
          <w:lang w:eastAsia="en-US"/>
        </w:rPr>
        <w:t>Underhållspersonal på marinbaser samt fartygets besättning.</w:t>
      </w:r>
    </w:p>
    <w:p w14:paraId="19E537C1" w14:textId="77777777" w:rsidR="0046711A" w:rsidRPr="006E20E4" w:rsidRDefault="0046711A" w:rsidP="0046711A">
      <w:pPr>
        <w:pStyle w:val="Rubrik3"/>
        <w:rPr>
          <w:rFonts w:eastAsia="Arial"/>
          <w:lang w:eastAsia="en-US"/>
        </w:rPr>
      </w:pPr>
      <w:r>
        <w:rPr>
          <w:rFonts w:eastAsia="Arial"/>
          <w:lang w:eastAsia="en-US"/>
        </w:rPr>
        <w:t>Produktion</w:t>
      </w:r>
      <w:r w:rsidRPr="006E20E4">
        <w:rPr>
          <w:rFonts w:eastAsia="Arial"/>
          <w:lang w:eastAsia="en-US"/>
        </w:rPr>
        <w:t xml:space="preserve"> i PMF</w:t>
      </w:r>
    </w:p>
    <w:p w14:paraId="0998A455" w14:textId="77777777" w:rsidR="0046711A" w:rsidRPr="006E20E4" w:rsidRDefault="0046711A" w:rsidP="0046711A">
      <w:pPr>
        <w:pStyle w:val="WordNormal"/>
        <w:rPr>
          <w:lang w:eastAsia="en-US"/>
        </w:rPr>
      </w:pPr>
      <w:r>
        <w:rPr>
          <w:lang w:eastAsia="en-US"/>
        </w:rPr>
        <w:t>Reservdels</w:t>
      </w:r>
      <w:r w:rsidRPr="006E20E4">
        <w:rPr>
          <w:lang w:eastAsia="en-US"/>
        </w:rPr>
        <w:t>förtecknin</w:t>
      </w:r>
      <w:r w:rsidRPr="006E20E4">
        <w:rPr>
          <w:spacing w:val="-1"/>
          <w:lang w:eastAsia="en-US"/>
        </w:rPr>
        <w:t>g</w:t>
      </w:r>
      <w:r w:rsidRPr="006E20E4">
        <w:rPr>
          <w:lang w:eastAsia="en-US"/>
        </w:rPr>
        <w:t xml:space="preserve">ar genereras med hjälp </w:t>
      </w:r>
      <w:r w:rsidRPr="006E20E4">
        <w:rPr>
          <w:spacing w:val="-5"/>
          <w:lang w:eastAsia="en-US"/>
        </w:rPr>
        <w:t>a</w:t>
      </w:r>
      <w:r w:rsidRPr="006E20E4">
        <w:rPr>
          <w:lang w:eastAsia="en-US"/>
        </w:rPr>
        <w:t>v system PM</w:t>
      </w:r>
      <w:r w:rsidRPr="006E20E4">
        <w:rPr>
          <w:spacing w:val="-19"/>
          <w:lang w:eastAsia="en-US"/>
        </w:rPr>
        <w:t>F</w:t>
      </w:r>
      <w:r w:rsidRPr="006E20E4">
        <w:rPr>
          <w:lang w:eastAsia="en-US"/>
        </w:rPr>
        <w:t>. FMVs handläg</w:t>
      </w:r>
      <w:r w:rsidRPr="006E20E4">
        <w:rPr>
          <w:spacing w:val="-1"/>
          <w:lang w:eastAsia="en-US"/>
        </w:rPr>
        <w:t>g</w:t>
      </w:r>
      <w:r w:rsidRPr="006E20E4">
        <w:rPr>
          <w:lang w:eastAsia="en-US"/>
        </w:rPr>
        <w:t>are upphandlar underlag</w:t>
      </w:r>
      <w:r>
        <w:rPr>
          <w:lang w:eastAsia="en-US"/>
        </w:rPr>
        <w:t xml:space="preserve"> till reservmaterielförteckning </w:t>
      </w:r>
      <w:r w:rsidRPr="006E20E4">
        <w:rPr>
          <w:lang w:eastAsia="en-US"/>
        </w:rPr>
        <w:t xml:space="preserve">och </w:t>
      </w:r>
      <w:r>
        <w:rPr>
          <w:lang w:eastAsia="en-US"/>
        </w:rPr>
        <w:t>produktionen</w:t>
      </w:r>
      <w:r w:rsidRPr="006E20E4">
        <w:rPr>
          <w:lang w:eastAsia="en-US"/>
        </w:rPr>
        <w:t xml:space="preserve"> genomförs </w:t>
      </w:r>
      <w:r w:rsidRPr="006E20E4">
        <w:rPr>
          <w:spacing w:val="-5"/>
          <w:lang w:eastAsia="en-US"/>
        </w:rPr>
        <w:t>a</w:t>
      </w:r>
      <w:r w:rsidRPr="006E20E4">
        <w:rPr>
          <w:lang w:eastAsia="en-US"/>
        </w:rPr>
        <w:t>v leverantören.</w:t>
      </w:r>
    </w:p>
    <w:p w14:paraId="3FE513B7" w14:textId="77777777" w:rsidR="0046711A" w:rsidRPr="006E20E4" w:rsidRDefault="0046711A" w:rsidP="0046711A">
      <w:pPr>
        <w:pStyle w:val="Rubrik2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Installationskatalog</w:t>
      </w:r>
    </w:p>
    <w:p w14:paraId="52322E38" w14:textId="77777777" w:rsidR="0046711A" w:rsidRPr="006E20E4" w:rsidRDefault="0046711A" w:rsidP="0046711A">
      <w:pPr>
        <w:pStyle w:val="Rubrik3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Syfte</w:t>
      </w:r>
    </w:p>
    <w:p w14:paraId="6A23F2E8" w14:textId="77777777" w:rsidR="0046711A" w:rsidRPr="006E20E4" w:rsidRDefault="0046711A" w:rsidP="0046711A">
      <w:pPr>
        <w:pStyle w:val="WordNormal"/>
        <w:rPr>
          <w:lang w:eastAsia="en-US"/>
        </w:rPr>
      </w:pPr>
      <w:r w:rsidRPr="006E20E4">
        <w:rPr>
          <w:lang w:eastAsia="en-US"/>
        </w:rPr>
        <w:t>Installationskatalogen är en förenklad reservdelskatalog, utan bilder, på apparatnivå. Av installationskatalogen framgår även var ombord en viss installation (delsystem) är placerad.</w:t>
      </w:r>
    </w:p>
    <w:p w14:paraId="002AA2F3" w14:textId="77777777" w:rsidR="0046711A" w:rsidRPr="006E20E4" w:rsidRDefault="0046711A" w:rsidP="0046711A">
      <w:pPr>
        <w:pStyle w:val="Rubrik3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Målgrupp</w:t>
      </w:r>
    </w:p>
    <w:p w14:paraId="7EB9F0A2" w14:textId="77777777" w:rsidR="0046711A" w:rsidRPr="006E20E4" w:rsidRDefault="0046711A" w:rsidP="0046711A">
      <w:pPr>
        <w:pStyle w:val="WordNormal"/>
        <w:rPr>
          <w:lang w:eastAsia="en-US"/>
        </w:rPr>
      </w:pPr>
      <w:r w:rsidRPr="006E20E4">
        <w:rPr>
          <w:lang w:eastAsia="en-US"/>
        </w:rPr>
        <w:t xml:space="preserve">Underhållspersonal på marinbaser samt </w:t>
      </w:r>
      <w:r w:rsidRPr="006E20E4">
        <w:rPr>
          <w:spacing w:val="-2"/>
          <w:lang w:eastAsia="en-US"/>
        </w:rPr>
        <w:t>f</w:t>
      </w:r>
      <w:r w:rsidRPr="006E20E4">
        <w:rPr>
          <w:lang w:eastAsia="en-US"/>
        </w:rPr>
        <w:t>artygets besättning.</w:t>
      </w:r>
    </w:p>
    <w:p w14:paraId="3E516513" w14:textId="77777777" w:rsidR="0046711A" w:rsidRPr="006E20E4" w:rsidRDefault="0046711A" w:rsidP="0046711A">
      <w:pPr>
        <w:pStyle w:val="Rubrik3"/>
        <w:rPr>
          <w:rFonts w:eastAsia="Arial"/>
          <w:lang w:eastAsia="en-US"/>
        </w:rPr>
      </w:pPr>
      <w:r>
        <w:rPr>
          <w:rFonts w:eastAsia="Arial"/>
          <w:lang w:eastAsia="en-US"/>
        </w:rPr>
        <w:t>Produktion</w:t>
      </w:r>
      <w:r w:rsidRPr="006E20E4">
        <w:rPr>
          <w:rFonts w:eastAsia="Arial"/>
          <w:lang w:eastAsia="en-US"/>
        </w:rPr>
        <w:t xml:space="preserve"> i PMF</w:t>
      </w:r>
    </w:p>
    <w:p w14:paraId="539F5342" w14:textId="77777777" w:rsidR="0046711A" w:rsidRPr="006E20E4" w:rsidRDefault="0046711A" w:rsidP="0046711A">
      <w:pPr>
        <w:pStyle w:val="WordNormal"/>
        <w:rPr>
          <w:lang w:eastAsia="en-US"/>
        </w:rPr>
      </w:pPr>
      <w:r w:rsidRPr="006E20E4">
        <w:rPr>
          <w:lang w:eastAsia="en-US"/>
        </w:rPr>
        <w:t xml:space="preserve">Delar av Installationskatalogen genereras med hjälp av system PMF. FMVs handläggare upphandlar underlag till installationskataloger och </w:t>
      </w:r>
      <w:r>
        <w:rPr>
          <w:lang w:eastAsia="en-US"/>
        </w:rPr>
        <w:t>produktion</w:t>
      </w:r>
      <w:r w:rsidRPr="006E20E4">
        <w:rPr>
          <w:lang w:eastAsia="en-US"/>
        </w:rPr>
        <w:t xml:space="preserve"> genomförs av leverantören.</w:t>
      </w:r>
    </w:p>
    <w:p w14:paraId="2249DE26" w14:textId="77777777" w:rsidR="0046711A" w:rsidRPr="006E20E4" w:rsidRDefault="0046711A" w:rsidP="0046711A">
      <w:pPr>
        <w:pStyle w:val="Rubrik2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Schemabok</w:t>
      </w:r>
    </w:p>
    <w:p w14:paraId="06DC231D" w14:textId="77777777" w:rsidR="0046711A" w:rsidRPr="006E20E4" w:rsidRDefault="0046711A" w:rsidP="0046711A">
      <w:pPr>
        <w:pStyle w:val="Rubrik3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Syfte</w:t>
      </w:r>
    </w:p>
    <w:p w14:paraId="463BB1B4" w14:textId="77777777" w:rsidR="0046711A" w:rsidRPr="006E20E4" w:rsidRDefault="0046711A" w:rsidP="0046711A">
      <w:pPr>
        <w:pStyle w:val="WordNormal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  <w:r w:rsidRPr="006E20E4">
        <w:rPr>
          <w:lang w:eastAsia="en-US"/>
        </w:rPr>
        <w:t>Schemaböcker används främst för felsökning och undervisning men kan även användas för att identifiera och beställa ingående delar</w:t>
      </w:r>
      <w:r>
        <w:rPr>
          <w:lang w:eastAsia="en-US"/>
        </w:rPr>
        <w:t>.</w:t>
      </w:r>
    </w:p>
    <w:p w14:paraId="7B1D19A2" w14:textId="77777777" w:rsidR="0046711A" w:rsidRPr="006E20E4" w:rsidRDefault="0046711A" w:rsidP="0046711A">
      <w:pPr>
        <w:pStyle w:val="Rubrik3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Målgrupp</w:t>
      </w:r>
    </w:p>
    <w:p w14:paraId="266D547D" w14:textId="77777777" w:rsidR="0046711A" w:rsidRPr="006E20E4" w:rsidRDefault="0046711A" w:rsidP="0046711A">
      <w:pPr>
        <w:pStyle w:val="WordNormal"/>
        <w:rPr>
          <w:lang w:eastAsia="en-US"/>
        </w:rPr>
      </w:pPr>
      <w:r w:rsidRPr="006E20E4">
        <w:rPr>
          <w:lang w:eastAsia="en-US"/>
        </w:rPr>
        <w:t>Underhållspersonal främst på främre och bakre r</w:t>
      </w:r>
      <w:r w:rsidRPr="006E20E4">
        <w:rPr>
          <w:spacing w:val="-4"/>
          <w:lang w:eastAsia="en-US"/>
        </w:rPr>
        <w:t>e</w:t>
      </w:r>
      <w:r w:rsidRPr="006E20E4">
        <w:rPr>
          <w:lang w:eastAsia="en-US"/>
        </w:rPr>
        <w:t>gional underhållsn</w:t>
      </w:r>
      <w:r w:rsidRPr="006E20E4">
        <w:rPr>
          <w:spacing w:val="-6"/>
          <w:lang w:eastAsia="en-US"/>
        </w:rPr>
        <w:t>i</w:t>
      </w:r>
      <w:r w:rsidRPr="006E20E4">
        <w:rPr>
          <w:lang w:eastAsia="en-US"/>
        </w:rPr>
        <w:t>vå.</w:t>
      </w:r>
    </w:p>
    <w:p w14:paraId="4B4F03F8" w14:textId="77777777" w:rsidR="0046711A" w:rsidRPr="006E20E4" w:rsidRDefault="0046711A" w:rsidP="0046711A">
      <w:pPr>
        <w:pStyle w:val="Rubrik3"/>
        <w:rPr>
          <w:rFonts w:eastAsia="Arial"/>
          <w:lang w:eastAsia="en-US"/>
        </w:rPr>
      </w:pPr>
      <w:r w:rsidRPr="006E20E4">
        <w:rPr>
          <w:rFonts w:eastAsia="Arial"/>
          <w:lang w:eastAsia="en-US"/>
        </w:rPr>
        <w:t>Indatering i PMF</w:t>
      </w:r>
    </w:p>
    <w:p w14:paraId="315822A7" w14:textId="77777777" w:rsidR="00F8622C" w:rsidRDefault="0046711A" w:rsidP="0046711A">
      <w:pPr>
        <w:pStyle w:val="WordNormal"/>
        <w:rPr>
          <w:lang w:eastAsia="en-US"/>
        </w:rPr>
      </w:pPr>
      <w:r w:rsidRPr="006E20E4">
        <w:rPr>
          <w:lang w:eastAsia="en-US"/>
        </w:rPr>
        <w:t>Genomförs av leverantören.</w:t>
      </w:r>
    </w:p>
    <w:sectPr w:rsidR="00F8622C" w:rsidSect="0080498B">
      <w:headerReference w:type="default" r:id="rId12"/>
      <w:footerReference w:type="default" r:id="rId13"/>
      <w:headerReference w:type="first" r:id="rId14"/>
      <w:pgSz w:w="11907" w:h="16840" w:code="9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3E4DBB" w14:textId="77777777" w:rsidR="0046711A" w:rsidRDefault="0046711A">
      <w:r>
        <w:separator/>
      </w:r>
    </w:p>
  </w:endnote>
  <w:endnote w:type="continuationSeparator" w:id="0">
    <w:p w14:paraId="110EF389" w14:textId="77777777" w:rsidR="0046711A" w:rsidRDefault="0046711A">
      <w:r>
        <w:continuationSeparator/>
      </w:r>
    </w:p>
  </w:endnote>
  <w:endnote w:type="continuationNotice" w:id="1">
    <w:p w14:paraId="219B2AB7" w14:textId="77777777" w:rsidR="0046711A" w:rsidRDefault="004671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3F6FF48-77C4-41F0-8E4B-04E344B9E50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812B7510-4A1D-465D-A554-E07972E720A0}"/>
    <w:embedBold r:id="rId3" w:fontKey="{0A6A47C9-CD90-4201-B1E9-4F5006186166}"/>
    <w:embedItalic r:id="rId4" w:fontKey="{5C36A149-0586-41FC-A7D7-F790E5DBAA89}"/>
    <w:embedBoldItalic r:id="rId5" w:fontKey="{FFCFC1B8-C05B-4EF6-B4B6-C9CBF31749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5343D6B-2B8F-45E1-8B09-B2B1B0E1B9B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DB55E63-4A23-41F9-9344-3E0609EC8E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05E3E54-944C-4E02-8D67-570910370A25}"/>
    <w:embedBold r:id="rId9" w:fontKey="{25D6CBD7-3783-447F-BE7B-F4A367CA47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FD340" w14:textId="77777777" w:rsidR="00FB5D42" w:rsidRPr="00192E7B" w:rsidRDefault="00FB5D42" w:rsidP="00192E7B">
    <w:pPr>
      <w:pStyle w:val="Sidfot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0F7F67" w14:textId="77777777" w:rsidR="0046711A" w:rsidRDefault="0046711A">
      <w:r>
        <w:separator/>
      </w:r>
    </w:p>
  </w:footnote>
  <w:footnote w:type="continuationSeparator" w:id="0">
    <w:p w14:paraId="371C627A" w14:textId="77777777" w:rsidR="0046711A" w:rsidRDefault="0046711A">
      <w:r>
        <w:continuationSeparator/>
      </w:r>
    </w:p>
  </w:footnote>
  <w:footnote w:type="continuationNotice" w:id="1">
    <w:p w14:paraId="6CCC1A28" w14:textId="77777777" w:rsidR="0046711A" w:rsidRDefault="004671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76C18F0B" w14:textId="77777777" w:rsidTr="00F8622C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5263AD0" w14:textId="77777777" w:rsidR="00F8622C" w:rsidRDefault="00F8622C">
          <w:pPr>
            <w:pStyle w:val="Brdtext"/>
            <w:rPr>
              <w:noProof/>
            </w:rPr>
          </w:pPr>
          <w:r>
            <w:object w:dxaOrig="2179" w:dyaOrig="889" w14:anchorId="7EE2153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9pt;height:44.5pt" o:preferrelative="f">
                <v:imagedata r:id="rId1" o:title=""/>
                <o:lock v:ext="edit" aspectratio="f"/>
              </v:shape>
              <o:OLEObject Type="Embed" ProgID="Word.Picture.8" ShapeID="_x0000_i1025" DrawAspect="Content" ObjectID="_1624178202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16AB160E" w14:textId="77777777" w:rsidR="00F8622C" w:rsidRDefault="00F8622C" w:rsidP="00F8622C">
          <w:pPr>
            <w:pStyle w:val="Brdtext"/>
            <w:rPr>
              <w:sz w:val="16"/>
            </w:rPr>
          </w:pPr>
        </w:p>
        <w:p w14:paraId="3C79DE6B" w14:textId="77777777" w:rsidR="00F8622C" w:rsidRDefault="00927CDE" w:rsidP="00F8622C">
          <w:pPr>
            <w:pStyle w:val="Brdtext"/>
            <w:rPr>
              <w:lang w:val="en-US"/>
            </w:rPr>
          </w:pP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117202228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46711A">
                <w:rPr>
                  <w:rFonts w:ascii="Arial" w:hAnsi="Arial" w:cs="Arial"/>
                  <w:b/>
                  <w:bCs/>
                  <w:noProof/>
                  <w:sz w:val="18"/>
                </w:rPr>
                <w:t>Beskrivning av olika materielförteckningstyper</w:t>
              </w:r>
            </w:sdtContent>
          </w:sdt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2A5685B7" w14:textId="77777777" w:rsidR="00F8622C" w:rsidRDefault="00F8622C" w:rsidP="00F8622C">
          <w:pPr>
            <w:pStyle w:val="Brdtext"/>
            <w:jc w:val="right"/>
            <w:rPr>
              <w:sz w:val="16"/>
              <w:lang w:val="en-US"/>
            </w:rPr>
          </w:pPr>
        </w:p>
        <w:p w14:paraId="545484F6" w14:textId="2FB6C1BD" w:rsidR="00F8622C" w:rsidRDefault="00F8622C" w:rsidP="00F8622C">
          <w:pPr>
            <w:pStyle w:val="Brdtext"/>
            <w:jc w:val="right"/>
            <w:rPr>
              <w:lang w:val="en-US"/>
            </w:rPr>
          </w:pP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927CDE">
            <w:rPr>
              <w:rFonts w:ascii="Arial" w:hAnsi="Arial" w:cs="Arial"/>
              <w:b/>
              <w:bCs/>
              <w:noProof/>
              <w:sz w:val="18"/>
              <w:lang w:val="en-US"/>
            </w:rPr>
            <w:t>3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927CDE">
            <w:rPr>
              <w:rFonts w:ascii="Arial" w:hAnsi="Arial" w:cs="Arial"/>
              <w:b/>
              <w:bCs/>
              <w:noProof/>
              <w:sz w:val="18"/>
              <w:lang w:val="en-US"/>
            </w:rPr>
            <w:t>3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  <w:p w14:paraId="497DB625" w14:textId="77777777" w:rsidR="00F8622C" w:rsidRDefault="00F8622C" w:rsidP="00F8622C">
          <w:pPr>
            <w:tabs>
              <w:tab w:val="left" w:pos="7088"/>
            </w:tabs>
            <w:ind w:right="-70"/>
            <w:jc w:val="right"/>
            <w:rPr>
              <w:b/>
              <w:noProof/>
              <w:color w:val="FF0000"/>
              <w:lang w:val="en-US"/>
            </w:rPr>
          </w:pPr>
        </w:p>
      </w:tc>
    </w:tr>
  </w:tbl>
  <w:p w14:paraId="7A997E85" w14:textId="77777777" w:rsidR="00FB5D42" w:rsidRDefault="00FB5D42">
    <w:pPr>
      <w:pStyle w:val="Sidhuvud"/>
      <w:rPr>
        <w:lang w:val="en-US"/>
      </w:rPr>
    </w:pPr>
  </w:p>
  <w:p w14:paraId="6D97B950" w14:textId="77777777" w:rsidR="00FB5D42" w:rsidRDefault="00FB5D4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5C4EC2CA" w14:textId="77777777" w:rsidTr="00556C21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7BBA3DD" w14:textId="77777777" w:rsidR="00F8622C" w:rsidRDefault="00F8622C" w:rsidP="00556C21">
          <w:pPr>
            <w:pStyle w:val="Brdtext"/>
            <w:rPr>
              <w:noProof/>
            </w:rPr>
          </w:pPr>
          <w:r>
            <w:object w:dxaOrig="2179" w:dyaOrig="889" w14:anchorId="4255269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9pt;height:44.5pt" o:preferrelative="f">
                <v:imagedata r:id="rId1" o:title=""/>
                <o:lock v:ext="edit" aspectratio="f"/>
              </v:shape>
              <o:OLEObject Type="Embed" ProgID="Word.Picture.8" ShapeID="_x0000_i1026" DrawAspect="Content" ObjectID="_1624178203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448A0B9C" w14:textId="77777777" w:rsidR="00F8622C" w:rsidRDefault="00F8622C" w:rsidP="00556C21">
          <w:pPr>
            <w:pStyle w:val="Brdtext"/>
            <w:jc w:val="center"/>
            <w:rPr>
              <w:rFonts w:ascii="Arial" w:hAnsi="Arial" w:cs="Arial"/>
              <w:b/>
              <w:bCs/>
              <w:lang w:val="en-US"/>
            </w:rPr>
          </w:pPr>
        </w:p>
        <w:p w14:paraId="7EEC2D98" w14:textId="77777777" w:rsidR="00F8622C" w:rsidRDefault="00F8622C" w:rsidP="00556C21">
          <w:pPr>
            <w:pStyle w:val="Brdtext"/>
            <w:jc w:val="center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459E1CD3" w14:textId="77777777" w:rsidR="00F8622C" w:rsidRDefault="00F8622C" w:rsidP="00556C21">
          <w:pPr>
            <w:pStyle w:val="Brdtext"/>
            <w:rPr>
              <w:lang w:val="en-US"/>
            </w:rPr>
          </w:pPr>
        </w:p>
        <w:p w14:paraId="5DC4A730" w14:textId="77777777" w:rsidR="00F8622C" w:rsidRDefault="00F8622C" w:rsidP="00556C21">
          <w:pPr>
            <w:tabs>
              <w:tab w:val="left" w:pos="7088"/>
            </w:tabs>
            <w:ind w:right="-70"/>
            <w:jc w:val="right"/>
            <w:rPr>
              <w:b/>
              <w:noProof/>
              <w:color w:val="FF0000"/>
              <w:lang w:val="en-US"/>
            </w:rPr>
          </w:pPr>
        </w:p>
      </w:tc>
    </w:tr>
    <w:tr w:rsidR="00F8622C" w14:paraId="0F3A2E4A" w14:textId="77777777" w:rsidTr="00556C21">
      <w:trPr>
        <w:cantSplit/>
        <w:trHeight w:val="428"/>
      </w:trPr>
      <w:tc>
        <w:tcPr>
          <w:tcW w:w="255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54939DDE" w14:textId="2838EF39" w:rsidR="00F8622C" w:rsidRPr="00DB7F9F" w:rsidRDefault="00F8622C" w:rsidP="002808C6">
          <w:pPr>
            <w:pStyle w:val="Brdtext"/>
            <w:rPr>
              <w:noProof/>
              <w:sz w:val="20"/>
            </w:rPr>
          </w:pPr>
          <w:r w:rsidRPr="00DB7F9F">
            <w:rPr>
              <w:sz w:val="16"/>
            </w:rPr>
            <w:t>Uppdragsorganisation</w:t>
          </w:r>
          <w:r w:rsidRPr="00DB7F9F">
            <w:rPr>
              <w:sz w:val="16"/>
            </w:rPr>
            <w:br/>
          </w:r>
          <w:r w:rsidR="002808C6">
            <w:rPr>
              <w:rFonts w:ascii="Arial" w:hAnsi="Arial" w:cs="Arial"/>
              <w:b/>
              <w:bCs/>
              <w:sz w:val="18"/>
            </w:rPr>
            <w:t>Log Mtrldata</w:t>
          </w:r>
        </w:p>
      </w:tc>
      <w:tc>
        <w:tcPr>
          <w:tcW w:w="410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3E1C295C" w14:textId="77777777" w:rsidR="00F8622C" w:rsidRPr="001C37E4" w:rsidRDefault="00F8622C" w:rsidP="00556C21">
          <w:pPr>
            <w:pStyle w:val="Brdtext"/>
            <w:rPr>
              <w:rFonts w:ascii="Arial" w:hAnsi="Arial" w:cs="Arial"/>
              <w:b/>
              <w:bCs/>
              <w:sz w:val="18"/>
            </w:rPr>
          </w:pPr>
          <w:r w:rsidRPr="001C37E4">
            <w:rPr>
              <w:sz w:val="16"/>
            </w:rPr>
            <w:t>Titel</w:t>
          </w:r>
          <w:r w:rsidRPr="001C37E4">
            <w:rPr>
              <w:rFonts w:ascii="Arial" w:hAnsi="Arial" w:cs="Arial"/>
              <w:b/>
              <w:bCs/>
              <w:sz w:val="18"/>
            </w:rPr>
            <w:br/>
          </w: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70186040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46711A">
                <w:rPr>
                  <w:rFonts w:ascii="Arial" w:hAnsi="Arial" w:cs="Arial"/>
                  <w:b/>
                  <w:bCs/>
                  <w:noProof/>
                  <w:sz w:val="18"/>
                </w:rPr>
                <w:t>Beskrivning av olika materielförteckningstyper</w:t>
              </w:r>
            </w:sdtContent>
          </w:sdt>
        </w:p>
      </w:tc>
      <w:tc>
        <w:tcPr>
          <w:tcW w:w="2980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596B94D9" w14:textId="1FD299D1" w:rsidR="00F8622C" w:rsidRDefault="00F8622C" w:rsidP="00556C21">
          <w:pPr>
            <w:pStyle w:val="Brdtext"/>
            <w:rPr>
              <w:noProof/>
              <w:lang w:val="en-US"/>
            </w:rPr>
          </w:pPr>
          <w:r>
            <w:rPr>
              <w:sz w:val="16"/>
              <w:lang w:val="en-US"/>
            </w:rPr>
            <w:t>Sid</w:t>
          </w:r>
          <w:r>
            <w:rPr>
              <w:sz w:val="16"/>
              <w:lang w:val="en-US"/>
            </w:rPr>
            <w:br/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927CDE">
            <w:rPr>
              <w:rFonts w:ascii="Arial" w:hAnsi="Arial" w:cs="Arial"/>
              <w:b/>
              <w:bCs/>
              <w:noProof/>
              <w:sz w:val="18"/>
              <w:lang w:val="en-US"/>
            </w:rPr>
            <w:t>1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927CDE">
            <w:rPr>
              <w:rFonts w:ascii="Arial" w:hAnsi="Arial" w:cs="Arial"/>
              <w:b/>
              <w:bCs/>
              <w:noProof/>
              <w:sz w:val="18"/>
              <w:lang w:val="en-US"/>
            </w:rPr>
            <w:t>3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</w:tc>
    </w:tr>
    <w:tr w:rsidR="00F8622C" w:rsidRPr="00FB5C1A" w14:paraId="3A76E0BD" w14:textId="77777777" w:rsidTr="00556C21">
      <w:trPr>
        <w:cantSplit/>
        <w:trHeight w:val="424"/>
      </w:trPr>
      <w:tc>
        <w:tcPr>
          <w:tcW w:w="2552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60E7E1C" w14:textId="500689A3" w:rsidR="00F8622C" w:rsidRDefault="002808C6" w:rsidP="00556C21">
          <w:pPr>
            <w:pStyle w:val="Brdtext"/>
            <w:rPr>
              <w:sz w:val="16"/>
            </w:rPr>
          </w:pPr>
          <w:r>
            <w:rPr>
              <w:sz w:val="16"/>
            </w:rPr>
            <w:t>Ansvarig</w:t>
          </w:r>
        </w:p>
        <w:p w14:paraId="3508DEF9" w14:textId="26E71645" w:rsidR="00F8622C" w:rsidRDefault="00927CDE" w:rsidP="002808C6">
          <w:pPr>
            <w:pStyle w:val="Brdtext"/>
          </w:pPr>
          <w:sdt>
            <w:sdtPr>
              <w:rPr>
                <w:rFonts w:ascii="Arial" w:hAnsi="Arial" w:cs="Arial"/>
                <w:b/>
                <w:bCs/>
                <w:sz w:val="18"/>
              </w:rPr>
              <w:alias w:val="Författare"/>
              <w:tag w:val=""/>
              <w:id w:val="355854529"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 w:rsidR="002808C6">
                <w:rPr>
                  <w:rFonts w:ascii="Arial" w:hAnsi="Arial" w:cs="Arial"/>
                  <w:b/>
                  <w:bCs/>
                  <w:sz w:val="18"/>
                </w:rPr>
                <w:t>Hanna Kallerhult-Idell</w:t>
              </w:r>
            </w:sdtContent>
          </w:sdt>
        </w:p>
      </w:tc>
      <w:tc>
        <w:tcPr>
          <w:tcW w:w="4108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05ED864" w14:textId="77777777" w:rsidR="00F8622C" w:rsidRDefault="00F8622C" w:rsidP="00556C21">
          <w:pPr>
            <w:pStyle w:val="Brdtext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1A03750" w14:textId="244E8B48" w:rsidR="00F8622C" w:rsidRPr="001C37E4" w:rsidRDefault="00F8622C" w:rsidP="00FE0D45">
          <w:pPr>
            <w:pStyle w:val="Brdtext"/>
            <w:rPr>
              <w:rFonts w:ascii="Arial" w:hAnsi="Arial" w:cs="Arial"/>
              <w:b/>
              <w:noProof/>
              <w:sz w:val="18"/>
              <w:szCs w:val="18"/>
              <w:lang w:val="en-US"/>
            </w:rPr>
          </w:pPr>
          <w:r>
            <w:rPr>
              <w:sz w:val="16"/>
              <w:lang w:val="en-US"/>
            </w:rPr>
            <w:t>Version</w:t>
          </w:r>
          <w:r>
            <w:rPr>
              <w:sz w:val="16"/>
              <w:lang w:val="en-US"/>
            </w:rPr>
            <w:br/>
          </w:r>
          <w:sdt>
            <w:sdtPr>
              <w:rPr>
                <w:rFonts w:ascii="Arial" w:hAnsi="Arial" w:cs="Arial"/>
                <w:b/>
                <w:noProof/>
                <w:sz w:val="18"/>
                <w:szCs w:val="18"/>
                <w:lang w:val="en-US"/>
              </w:rPr>
              <w:alias w:val="Etikett"/>
              <w:tag w:val="DLCPolicyLabelValue"/>
              <w:id w:val="-1073048539"/>
              <w:lock w:val="contentLocked"/>
              <w:placeholder>
                <w:docPart w:val="8461A8802F654DB78366942174E6ACC9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a34058fa-a35d-43c3-b092-aeadba8a2f0d' xmlns:ns4='http://schemas.microsoft.com/sharepoint/v3' xmlns:ns5='8e798d91-2089-426f-9dc1-a73b4c86cc75' " w:xpath="/ns0:properties[1]/documentManagement[1]/ns5:DLCPolicyLabelValue[1]" w:storeItemID="{FF763A1A-9154-4A24-8486-4C5C291546C8}"/>
              <w:text w:multiLine="1"/>
            </w:sdtPr>
            <w:sdtEndPr/>
            <w:sdtContent>
              <w:r w:rsidR="00FE0D45">
                <w:rPr>
                  <w:rFonts w:ascii="Arial" w:hAnsi="Arial" w:cs="Arial"/>
                  <w:b/>
                  <w:noProof/>
                  <w:sz w:val="18"/>
                  <w:szCs w:val="18"/>
                  <w:lang w:val="en-US"/>
                </w:rPr>
                <w:t>3.0</w:t>
              </w:r>
            </w:sdtContent>
          </w:sdt>
        </w:p>
      </w:tc>
    </w:tr>
  </w:tbl>
  <w:p w14:paraId="7D9882FB" w14:textId="77777777" w:rsidR="00F8622C" w:rsidRDefault="00F8622C" w:rsidP="00F8622C">
    <w:pPr>
      <w:pStyle w:val="Sidhuvud"/>
      <w:rPr>
        <w:lang w:val="en-US"/>
      </w:rPr>
    </w:pPr>
  </w:p>
  <w:p w14:paraId="5EE5CC98" w14:textId="77777777" w:rsidR="00F8622C" w:rsidRDefault="00F8622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A77E1"/>
    <w:multiLevelType w:val="hybridMultilevel"/>
    <w:tmpl w:val="79203AB4"/>
    <w:lvl w:ilvl="0" w:tplc="5406F2B2">
      <w:numFmt w:val="bullet"/>
      <w:lvlText w:val="•"/>
      <w:lvlJc w:val="left"/>
      <w:pPr>
        <w:ind w:left="1305" w:hanging="1305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D6A45"/>
    <w:multiLevelType w:val="multilevel"/>
    <w:tmpl w:val="3F2E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042246"/>
    <w:multiLevelType w:val="hybridMultilevel"/>
    <w:tmpl w:val="14F210B4"/>
    <w:lvl w:ilvl="0" w:tplc="5406F2B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732AA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0D262C6E"/>
    <w:multiLevelType w:val="hybridMultilevel"/>
    <w:tmpl w:val="69A42936"/>
    <w:lvl w:ilvl="0" w:tplc="5406F2B2">
      <w:numFmt w:val="bullet"/>
      <w:lvlText w:val="•"/>
      <w:lvlJc w:val="left"/>
      <w:pPr>
        <w:ind w:left="1305" w:hanging="1305"/>
      </w:pPr>
      <w:rPr>
        <w:rFonts w:ascii="Times New Roman" w:eastAsia="Times New Roman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24596"/>
    <w:multiLevelType w:val="hybridMultilevel"/>
    <w:tmpl w:val="ADA292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57888"/>
    <w:multiLevelType w:val="multilevel"/>
    <w:tmpl w:val="9078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9B6F53"/>
    <w:multiLevelType w:val="hybridMultilevel"/>
    <w:tmpl w:val="426E0704"/>
    <w:lvl w:ilvl="0" w:tplc="5406F2B2">
      <w:numFmt w:val="bullet"/>
      <w:lvlText w:val="•"/>
      <w:lvlJc w:val="left"/>
      <w:pPr>
        <w:ind w:left="1305" w:hanging="1305"/>
      </w:pPr>
      <w:rPr>
        <w:rFonts w:ascii="Times New Roman" w:eastAsia="Times New Roman" w:hAnsi="Times New Roman" w:cs="Times New Roman" w:hint="default"/>
      </w:rPr>
    </w:lvl>
    <w:lvl w:ilvl="1" w:tplc="78CE04C4">
      <w:numFmt w:val="bullet"/>
      <w:lvlText w:val="-"/>
      <w:lvlJc w:val="left"/>
      <w:pPr>
        <w:ind w:left="2025" w:hanging="1305"/>
      </w:pPr>
      <w:rPr>
        <w:rFonts w:ascii="Times New Roman" w:eastAsia="Times New Roman" w:hAnsi="Times New Roman" w:cs="Times New Roman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0A4887"/>
    <w:multiLevelType w:val="hybridMultilevel"/>
    <w:tmpl w:val="38348D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77EDD"/>
    <w:multiLevelType w:val="multilevel"/>
    <w:tmpl w:val="4CAE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BB6D19"/>
    <w:multiLevelType w:val="multilevel"/>
    <w:tmpl w:val="601A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D97E50"/>
    <w:multiLevelType w:val="hybridMultilevel"/>
    <w:tmpl w:val="2D743E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9E5EA9"/>
    <w:multiLevelType w:val="hybridMultilevel"/>
    <w:tmpl w:val="ABC41C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FD7F03"/>
    <w:multiLevelType w:val="hybridMultilevel"/>
    <w:tmpl w:val="B4C20A70"/>
    <w:lvl w:ilvl="0" w:tplc="5406F2B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55F0C"/>
    <w:multiLevelType w:val="multilevel"/>
    <w:tmpl w:val="3738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EC2B23"/>
    <w:multiLevelType w:val="hybridMultilevel"/>
    <w:tmpl w:val="3CC816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DD375D"/>
    <w:multiLevelType w:val="multilevel"/>
    <w:tmpl w:val="CC8EE248"/>
    <w:lvl w:ilvl="0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3.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3.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3.%1.%2.%3.%4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4">
      <w:start w:val="1"/>
      <w:numFmt w:val="decimal"/>
      <w:lvlText w:val="3.%1.%2.%3.%4.%5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5">
      <w:start w:val="1"/>
      <w:numFmt w:val="decimal"/>
      <w:lvlText w:val="3.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2B034DBE"/>
    <w:multiLevelType w:val="hybridMultilevel"/>
    <w:tmpl w:val="831C4014"/>
    <w:lvl w:ilvl="0" w:tplc="5406F2B2">
      <w:numFmt w:val="bullet"/>
      <w:lvlText w:val="•"/>
      <w:lvlJc w:val="left"/>
      <w:pPr>
        <w:ind w:left="1305" w:hanging="1305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FF595C"/>
    <w:multiLevelType w:val="hybridMultilevel"/>
    <w:tmpl w:val="E634D8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9523A6"/>
    <w:multiLevelType w:val="hybridMultilevel"/>
    <w:tmpl w:val="831C36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3148C4"/>
    <w:multiLevelType w:val="hybridMultilevel"/>
    <w:tmpl w:val="BC26B528"/>
    <w:lvl w:ilvl="0" w:tplc="5406F2B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FF2323"/>
    <w:multiLevelType w:val="multilevel"/>
    <w:tmpl w:val="611AB414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3AB44330"/>
    <w:multiLevelType w:val="hybridMultilevel"/>
    <w:tmpl w:val="7F2084A2"/>
    <w:lvl w:ilvl="0" w:tplc="EDD6C634">
      <w:numFmt w:val="bullet"/>
      <w:lvlText w:val="•"/>
      <w:lvlJc w:val="left"/>
      <w:pPr>
        <w:ind w:left="3036" w:hanging="360"/>
      </w:pPr>
      <w:rPr>
        <w:rFonts w:ascii="Times New Roman" w:eastAsia="Times New Roman" w:hAnsi="Times New Roman" w:cs="Times New Roman" w:hint="default"/>
        <w:color w:val="231F2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E22E79"/>
    <w:multiLevelType w:val="multilevel"/>
    <w:tmpl w:val="25DC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953304"/>
    <w:multiLevelType w:val="multilevel"/>
    <w:tmpl w:val="C128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0E35B5"/>
    <w:multiLevelType w:val="hybridMultilevel"/>
    <w:tmpl w:val="39C6A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DD3D03"/>
    <w:multiLevelType w:val="multilevel"/>
    <w:tmpl w:val="A372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5260DF"/>
    <w:multiLevelType w:val="hybridMultilevel"/>
    <w:tmpl w:val="3E8608B0"/>
    <w:lvl w:ilvl="0" w:tplc="5406F2B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B66645"/>
    <w:multiLevelType w:val="hybridMultilevel"/>
    <w:tmpl w:val="5DB8E636"/>
    <w:lvl w:ilvl="0" w:tplc="5406F2B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E430AF"/>
    <w:multiLevelType w:val="hybridMultilevel"/>
    <w:tmpl w:val="C1322B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941DC7"/>
    <w:multiLevelType w:val="hybridMultilevel"/>
    <w:tmpl w:val="28FE15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C34EDB"/>
    <w:multiLevelType w:val="multilevel"/>
    <w:tmpl w:val="D616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F7F72DE"/>
    <w:multiLevelType w:val="hybridMultilevel"/>
    <w:tmpl w:val="046025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23599B"/>
    <w:multiLevelType w:val="hybridMultilevel"/>
    <w:tmpl w:val="52EEEE76"/>
    <w:lvl w:ilvl="0" w:tplc="AA14559A">
      <w:start w:val="1"/>
      <w:numFmt w:val="decimal"/>
      <w:pStyle w:val="figurtext"/>
      <w:lvlText w:val="Figure %1."/>
      <w:lvlJc w:val="left"/>
      <w:pPr>
        <w:tabs>
          <w:tab w:val="num" w:pos="2367"/>
        </w:tabs>
        <w:ind w:left="927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52BD66C9"/>
    <w:multiLevelType w:val="multilevel"/>
    <w:tmpl w:val="ED8C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B617B8"/>
    <w:multiLevelType w:val="hybridMultilevel"/>
    <w:tmpl w:val="20F472EA"/>
    <w:lvl w:ilvl="0" w:tplc="041D000F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013708"/>
    <w:multiLevelType w:val="hybridMultilevel"/>
    <w:tmpl w:val="FAD8F7AA"/>
    <w:lvl w:ilvl="0" w:tplc="171E2696">
      <w:start w:val="1"/>
      <w:numFmt w:val="decimal"/>
      <w:pStyle w:val="Numreradlista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2" w:tplc="041D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37" w15:restartNumberingAfterBreak="0">
    <w:nsid w:val="5DCA5B88"/>
    <w:multiLevelType w:val="hybridMultilevel"/>
    <w:tmpl w:val="908499CC"/>
    <w:lvl w:ilvl="0" w:tplc="5406F2B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E574C8"/>
    <w:multiLevelType w:val="multilevel"/>
    <w:tmpl w:val="DE1A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2453BF6"/>
    <w:multiLevelType w:val="hybridMultilevel"/>
    <w:tmpl w:val="18D64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B25E28"/>
    <w:multiLevelType w:val="multilevel"/>
    <w:tmpl w:val="041D001F"/>
    <w:styleLink w:val="Formatmal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6AF75BBB"/>
    <w:multiLevelType w:val="hybridMultilevel"/>
    <w:tmpl w:val="E30496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5B4D83"/>
    <w:multiLevelType w:val="hybridMultilevel"/>
    <w:tmpl w:val="B6D0D482"/>
    <w:lvl w:ilvl="0" w:tplc="5406F2B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971187"/>
    <w:multiLevelType w:val="hybridMultilevel"/>
    <w:tmpl w:val="470E6B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976352"/>
    <w:multiLevelType w:val="hybridMultilevel"/>
    <w:tmpl w:val="2E9CA0EC"/>
    <w:lvl w:ilvl="0" w:tplc="5406F2B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8F5938"/>
    <w:multiLevelType w:val="multilevel"/>
    <w:tmpl w:val="E94A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4E842EA"/>
    <w:multiLevelType w:val="hybridMultilevel"/>
    <w:tmpl w:val="93DAC036"/>
    <w:lvl w:ilvl="0" w:tplc="5406F2B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307403"/>
    <w:multiLevelType w:val="multilevel"/>
    <w:tmpl w:val="EED4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6F785D"/>
    <w:multiLevelType w:val="hybridMultilevel"/>
    <w:tmpl w:val="A594B1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6"/>
    <w:lvlOverride w:ilvl="0">
      <w:startOverride w:val="1"/>
    </w:lvlOverride>
  </w:num>
  <w:num w:numId="3">
    <w:abstractNumId w:val="16"/>
  </w:num>
  <w:num w:numId="4">
    <w:abstractNumId w:val="3"/>
  </w:num>
  <w:num w:numId="5">
    <w:abstractNumId w:val="40"/>
  </w:num>
  <w:num w:numId="6">
    <w:abstractNumId w:val="26"/>
  </w:num>
  <w:num w:numId="7">
    <w:abstractNumId w:val="31"/>
  </w:num>
  <w:num w:numId="8">
    <w:abstractNumId w:val="47"/>
  </w:num>
  <w:num w:numId="9">
    <w:abstractNumId w:val="9"/>
  </w:num>
  <w:num w:numId="10">
    <w:abstractNumId w:val="10"/>
  </w:num>
  <w:num w:numId="11">
    <w:abstractNumId w:val="34"/>
  </w:num>
  <w:num w:numId="12">
    <w:abstractNumId w:val="1"/>
  </w:num>
  <w:num w:numId="13">
    <w:abstractNumId w:val="24"/>
  </w:num>
  <w:num w:numId="14">
    <w:abstractNumId w:val="38"/>
  </w:num>
  <w:num w:numId="15">
    <w:abstractNumId w:val="23"/>
  </w:num>
  <w:num w:numId="16">
    <w:abstractNumId w:val="6"/>
  </w:num>
  <w:num w:numId="17">
    <w:abstractNumId w:val="14"/>
  </w:num>
  <w:num w:numId="18">
    <w:abstractNumId w:val="45"/>
  </w:num>
  <w:num w:numId="19">
    <w:abstractNumId w:val="15"/>
  </w:num>
  <w:num w:numId="20">
    <w:abstractNumId w:val="48"/>
  </w:num>
  <w:num w:numId="21">
    <w:abstractNumId w:val="32"/>
  </w:num>
  <w:num w:numId="22">
    <w:abstractNumId w:val="19"/>
  </w:num>
  <w:num w:numId="23">
    <w:abstractNumId w:val="8"/>
  </w:num>
  <w:num w:numId="24">
    <w:abstractNumId w:val="43"/>
  </w:num>
  <w:num w:numId="25">
    <w:abstractNumId w:val="39"/>
  </w:num>
  <w:num w:numId="26">
    <w:abstractNumId w:val="12"/>
  </w:num>
  <w:num w:numId="27">
    <w:abstractNumId w:val="30"/>
  </w:num>
  <w:num w:numId="28">
    <w:abstractNumId w:val="25"/>
  </w:num>
  <w:num w:numId="29">
    <w:abstractNumId w:val="18"/>
  </w:num>
  <w:num w:numId="30">
    <w:abstractNumId w:val="29"/>
  </w:num>
  <w:num w:numId="31">
    <w:abstractNumId w:val="41"/>
  </w:num>
  <w:num w:numId="32">
    <w:abstractNumId w:val="11"/>
  </w:num>
  <w:num w:numId="33">
    <w:abstractNumId w:val="21"/>
  </w:num>
  <w:num w:numId="34">
    <w:abstractNumId w:val="22"/>
  </w:num>
  <w:num w:numId="35">
    <w:abstractNumId w:val="5"/>
  </w:num>
  <w:num w:numId="36">
    <w:abstractNumId w:val="7"/>
  </w:num>
  <w:num w:numId="37">
    <w:abstractNumId w:val="4"/>
  </w:num>
  <w:num w:numId="38">
    <w:abstractNumId w:val="17"/>
  </w:num>
  <w:num w:numId="39">
    <w:abstractNumId w:val="35"/>
  </w:num>
  <w:num w:numId="40">
    <w:abstractNumId w:val="0"/>
  </w:num>
  <w:num w:numId="41">
    <w:abstractNumId w:val="28"/>
  </w:num>
  <w:num w:numId="42">
    <w:abstractNumId w:val="2"/>
  </w:num>
  <w:num w:numId="43">
    <w:abstractNumId w:val="13"/>
  </w:num>
  <w:num w:numId="44">
    <w:abstractNumId w:val="46"/>
  </w:num>
  <w:num w:numId="45">
    <w:abstractNumId w:val="27"/>
  </w:num>
  <w:num w:numId="46">
    <w:abstractNumId w:val="37"/>
  </w:num>
  <w:num w:numId="47">
    <w:abstractNumId w:val="42"/>
  </w:num>
  <w:num w:numId="48">
    <w:abstractNumId w:val="20"/>
  </w:num>
  <w:num w:numId="49">
    <w:abstractNumId w:val="4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ctiveWritingStyle w:appName="MSWord" w:lang="en-GB" w:vendorID="64" w:dllVersion="131078" w:nlCheck="1" w:checkStyle="1"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sv-SE" w:vendorID="0" w:dllVersion="512" w:checkStyle="1"/>
  <w:activeWritingStyle w:appName="MSWord" w:lang="sv-SE" w:vendorID="666" w:dllVersion="513" w:checkStyle="1"/>
  <w:activeWritingStyle w:appName="MSWord" w:lang="sv-SE" w:vendorID="22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1024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ffLineKey" w:val="38144.38957"/>
  </w:docVars>
  <w:rsids>
    <w:rsidRoot w:val="0046711A"/>
    <w:rsid w:val="00000B8F"/>
    <w:rsid w:val="000134BA"/>
    <w:rsid w:val="00013734"/>
    <w:rsid w:val="00016381"/>
    <w:rsid w:val="0002262D"/>
    <w:rsid w:val="0003148A"/>
    <w:rsid w:val="0003302C"/>
    <w:rsid w:val="000369C2"/>
    <w:rsid w:val="000561F3"/>
    <w:rsid w:val="0006734A"/>
    <w:rsid w:val="00074200"/>
    <w:rsid w:val="00080F84"/>
    <w:rsid w:val="000936BB"/>
    <w:rsid w:val="0009684D"/>
    <w:rsid w:val="000D2CBD"/>
    <w:rsid w:val="000E08C3"/>
    <w:rsid w:val="000E18F3"/>
    <w:rsid w:val="00101D92"/>
    <w:rsid w:val="0013639C"/>
    <w:rsid w:val="00166354"/>
    <w:rsid w:val="00176C17"/>
    <w:rsid w:val="00182381"/>
    <w:rsid w:val="00192E7B"/>
    <w:rsid w:val="001A322B"/>
    <w:rsid w:val="001B2378"/>
    <w:rsid w:val="001B56F7"/>
    <w:rsid w:val="001C1C8B"/>
    <w:rsid w:val="001C1F9B"/>
    <w:rsid w:val="001C2EB1"/>
    <w:rsid w:val="001C37E4"/>
    <w:rsid w:val="001D5D98"/>
    <w:rsid w:val="001E16ED"/>
    <w:rsid w:val="001E5682"/>
    <w:rsid w:val="001F5DB0"/>
    <w:rsid w:val="002046FA"/>
    <w:rsid w:val="00235CB9"/>
    <w:rsid w:val="00240797"/>
    <w:rsid w:val="002438DA"/>
    <w:rsid w:val="00251C80"/>
    <w:rsid w:val="00253296"/>
    <w:rsid w:val="00270B90"/>
    <w:rsid w:val="002721FA"/>
    <w:rsid w:val="00277314"/>
    <w:rsid w:val="002808C6"/>
    <w:rsid w:val="002819EA"/>
    <w:rsid w:val="00282D46"/>
    <w:rsid w:val="0029113B"/>
    <w:rsid w:val="002A03A8"/>
    <w:rsid w:val="002A545F"/>
    <w:rsid w:val="002A5678"/>
    <w:rsid w:val="002A685C"/>
    <w:rsid w:val="002A7296"/>
    <w:rsid w:val="002B360D"/>
    <w:rsid w:val="002C07CD"/>
    <w:rsid w:val="002D2D3C"/>
    <w:rsid w:val="002D3514"/>
    <w:rsid w:val="002D5F0A"/>
    <w:rsid w:val="002D7BC7"/>
    <w:rsid w:val="00302E47"/>
    <w:rsid w:val="00303D01"/>
    <w:rsid w:val="00315E25"/>
    <w:rsid w:val="00325750"/>
    <w:rsid w:val="00326071"/>
    <w:rsid w:val="003343D9"/>
    <w:rsid w:val="00337DDE"/>
    <w:rsid w:val="00342411"/>
    <w:rsid w:val="003452BB"/>
    <w:rsid w:val="00345555"/>
    <w:rsid w:val="00371645"/>
    <w:rsid w:val="003818D8"/>
    <w:rsid w:val="00382589"/>
    <w:rsid w:val="003847A5"/>
    <w:rsid w:val="003A176D"/>
    <w:rsid w:val="003A24BA"/>
    <w:rsid w:val="003B514D"/>
    <w:rsid w:val="003C3283"/>
    <w:rsid w:val="003D5985"/>
    <w:rsid w:val="003F37B0"/>
    <w:rsid w:val="003F4B92"/>
    <w:rsid w:val="004010C3"/>
    <w:rsid w:val="004027C2"/>
    <w:rsid w:val="0040562E"/>
    <w:rsid w:val="00405C3D"/>
    <w:rsid w:val="0042017E"/>
    <w:rsid w:val="004245BA"/>
    <w:rsid w:val="00464EA5"/>
    <w:rsid w:val="0046711A"/>
    <w:rsid w:val="00475423"/>
    <w:rsid w:val="0048643A"/>
    <w:rsid w:val="00495622"/>
    <w:rsid w:val="004D06DB"/>
    <w:rsid w:val="004E7DB0"/>
    <w:rsid w:val="004F136B"/>
    <w:rsid w:val="004F5F27"/>
    <w:rsid w:val="00503E5C"/>
    <w:rsid w:val="005131A5"/>
    <w:rsid w:val="00514E52"/>
    <w:rsid w:val="00515A38"/>
    <w:rsid w:val="00517549"/>
    <w:rsid w:val="00532266"/>
    <w:rsid w:val="00543D1E"/>
    <w:rsid w:val="0054511E"/>
    <w:rsid w:val="005736FC"/>
    <w:rsid w:val="00573CB5"/>
    <w:rsid w:val="00580607"/>
    <w:rsid w:val="00584491"/>
    <w:rsid w:val="005863CF"/>
    <w:rsid w:val="00587D1A"/>
    <w:rsid w:val="005A44EC"/>
    <w:rsid w:val="005B2495"/>
    <w:rsid w:val="005B6E25"/>
    <w:rsid w:val="005C5AE5"/>
    <w:rsid w:val="005C6DA8"/>
    <w:rsid w:val="005C6F0D"/>
    <w:rsid w:val="005D470D"/>
    <w:rsid w:val="005D6867"/>
    <w:rsid w:val="005D7C81"/>
    <w:rsid w:val="005E4430"/>
    <w:rsid w:val="005E6C1C"/>
    <w:rsid w:val="005F145B"/>
    <w:rsid w:val="005F42FA"/>
    <w:rsid w:val="005F7572"/>
    <w:rsid w:val="00610C8B"/>
    <w:rsid w:val="00617FE3"/>
    <w:rsid w:val="00620BB7"/>
    <w:rsid w:val="00633D3E"/>
    <w:rsid w:val="00633E0D"/>
    <w:rsid w:val="00634B3D"/>
    <w:rsid w:val="00635289"/>
    <w:rsid w:val="00660012"/>
    <w:rsid w:val="00664B7C"/>
    <w:rsid w:val="0067108A"/>
    <w:rsid w:val="00675168"/>
    <w:rsid w:val="0068118E"/>
    <w:rsid w:val="00690884"/>
    <w:rsid w:val="006C15B1"/>
    <w:rsid w:val="006D25E2"/>
    <w:rsid w:val="006D4165"/>
    <w:rsid w:val="006D5F56"/>
    <w:rsid w:val="006E5F0D"/>
    <w:rsid w:val="007032FE"/>
    <w:rsid w:val="0070468E"/>
    <w:rsid w:val="0070516E"/>
    <w:rsid w:val="0070666C"/>
    <w:rsid w:val="00712D58"/>
    <w:rsid w:val="00713926"/>
    <w:rsid w:val="00725567"/>
    <w:rsid w:val="00730201"/>
    <w:rsid w:val="007303AF"/>
    <w:rsid w:val="00734355"/>
    <w:rsid w:val="00737258"/>
    <w:rsid w:val="0074246F"/>
    <w:rsid w:val="00745A82"/>
    <w:rsid w:val="00762365"/>
    <w:rsid w:val="007630BE"/>
    <w:rsid w:val="00770EAA"/>
    <w:rsid w:val="0078233C"/>
    <w:rsid w:val="00783D05"/>
    <w:rsid w:val="007852BA"/>
    <w:rsid w:val="00793B35"/>
    <w:rsid w:val="007A01C5"/>
    <w:rsid w:val="007A0A5A"/>
    <w:rsid w:val="007C20B8"/>
    <w:rsid w:val="007E4ED8"/>
    <w:rsid w:val="007E746B"/>
    <w:rsid w:val="008013C7"/>
    <w:rsid w:val="0080498B"/>
    <w:rsid w:val="008052AC"/>
    <w:rsid w:val="00812F35"/>
    <w:rsid w:val="00813706"/>
    <w:rsid w:val="008157F2"/>
    <w:rsid w:val="00822437"/>
    <w:rsid w:val="00824936"/>
    <w:rsid w:val="00835417"/>
    <w:rsid w:val="0083613B"/>
    <w:rsid w:val="0083782A"/>
    <w:rsid w:val="00856E88"/>
    <w:rsid w:val="008637F9"/>
    <w:rsid w:val="0089715E"/>
    <w:rsid w:val="008973AD"/>
    <w:rsid w:val="008A2EFD"/>
    <w:rsid w:val="008A5B4B"/>
    <w:rsid w:val="008A72D9"/>
    <w:rsid w:val="008B2473"/>
    <w:rsid w:val="008B3695"/>
    <w:rsid w:val="008C0181"/>
    <w:rsid w:val="008C4FC5"/>
    <w:rsid w:val="008C604D"/>
    <w:rsid w:val="008D69DA"/>
    <w:rsid w:val="008E0F28"/>
    <w:rsid w:val="008E6987"/>
    <w:rsid w:val="00903648"/>
    <w:rsid w:val="009061FF"/>
    <w:rsid w:val="00914EDF"/>
    <w:rsid w:val="00927CDE"/>
    <w:rsid w:val="00932158"/>
    <w:rsid w:val="009402A9"/>
    <w:rsid w:val="00943E19"/>
    <w:rsid w:val="0094488A"/>
    <w:rsid w:val="00945099"/>
    <w:rsid w:val="00976441"/>
    <w:rsid w:val="00995018"/>
    <w:rsid w:val="009968F4"/>
    <w:rsid w:val="009E01D5"/>
    <w:rsid w:val="009E1428"/>
    <w:rsid w:val="009E2FFB"/>
    <w:rsid w:val="009E33C1"/>
    <w:rsid w:val="009E734F"/>
    <w:rsid w:val="00A02696"/>
    <w:rsid w:val="00A067EF"/>
    <w:rsid w:val="00A322C0"/>
    <w:rsid w:val="00A43D97"/>
    <w:rsid w:val="00A62BAC"/>
    <w:rsid w:val="00A6628F"/>
    <w:rsid w:val="00A748F9"/>
    <w:rsid w:val="00A753A3"/>
    <w:rsid w:val="00A81C36"/>
    <w:rsid w:val="00A84F1F"/>
    <w:rsid w:val="00A94031"/>
    <w:rsid w:val="00A97DE2"/>
    <w:rsid w:val="00AB3DBA"/>
    <w:rsid w:val="00AB627D"/>
    <w:rsid w:val="00AC1688"/>
    <w:rsid w:val="00AC2463"/>
    <w:rsid w:val="00AC2F25"/>
    <w:rsid w:val="00AD5668"/>
    <w:rsid w:val="00AE2D77"/>
    <w:rsid w:val="00AF75A9"/>
    <w:rsid w:val="00B02057"/>
    <w:rsid w:val="00B26445"/>
    <w:rsid w:val="00B33488"/>
    <w:rsid w:val="00B34240"/>
    <w:rsid w:val="00B402D1"/>
    <w:rsid w:val="00B56AC0"/>
    <w:rsid w:val="00B6123C"/>
    <w:rsid w:val="00B814E8"/>
    <w:rsid w:val="00B85A52"/>
    <w:rsid w:val="00B91B23"/>
    <w:rsid w:val="00B93A49"/>
    <w:rsid w:val="00BA1AAA"/>
    <w:rsid w:val="00BB26B8"/>
    <w:rsid w:val="00BB7CFF"/>
    <w:rsid w:val="00BC106E"/>
    <w:rsid w:val="00BD37D8"/>
    <w:rsid w:val="00BE150E"/>
    <w:rsid w:val="00BE717E"/>
    <w:rsid w:val="00C012E4"/>
    <w:rsid w:val="00C06A2A"/>
    <w:rsid w:val="00C415EE"/>
    <w:rsid w:val="00C46A6E"/>
    <w:rsid w:val="00C50E76"/>
    <w:rsid w:val="00C532A9"/>
    <w:rsid w:val="00C75417"/>
    <w:rsid w:val="00C82CE9"/>
    <w:rsid w:val="00C8406A"/>
    <w:rsid w:val="00C950FB"/>
    <w:rsid w:val="00C95DE7"/>
    <w:rsid w:val="00CA265D"/>
    <w:rsid w:val="00CB0764"/>
    <w:rsid w:val="00CE099D"/>
    <w:rsid w:val="00CE5018"/>
    <w:rsid w:val="00D15C66"/>
    <w:rsid w:val="00D30371"/>
    <w:rsid w:val="00D32CB8"/>
    <w:rsid w:val="00D3731E"/>
    <w:rsid w:val="00D41220"/>
    <w:rsid w:val="00D41F72"/>
    <w:rsid w:val="00D43407"/>
    <w:rsid w:val="00D46686"/>
    <w:rsid w:val="00D537D0"/>
    <w:rsid w:val="00D576EA"/>
    <w:rsid w:val="00D57C99"/>
    <w:rsid w:val="00D75779"/>
    <w:rsid w:val="00D83C46"/>
    <w:rsid w:val="00D85FA2"/>
    <w:rsid w:val="00D86AAB"/>
    <w:rsid w:val="00DA0845"/>
    <w:rsid w:val="00DA7D43"/>
    <w:rsid w:val="00DB7F9F"/>
    <w:rsid w:val="00DC1AFE"/>
    <w:rsid w:val="00DD6FE5"/>
    <w:rsid w:val="00DE569F"/>
    <w:rsid w:val="00DF23BD"/>
    <w:rsid w:val="00DF7883"/>
    <w:rsid w:val="00E11AAB"/>
    <w:rsid w:val="00E13F47"/>
    <w:rsid w:val="00E253F8"/>
    <w:rsid w:val="00E25D0A"/>
    <w:rsid w:val="00E34DDF"/>
    <w:rsid w:val="00E36CF9"/>
    <w:rsid w:val="00E412D1"/>
    <w:rsid w:val="00E427F7"/>
    <w:rsid w:val="00E54DC6"/>
    <w:rsid w:val="00E564DC"/>
    <w:rsid w:val="00E70711"/>
    <w:rsid w:val="00E81A1C"/>
    <w:rsid w:val="00E90BC0"/>
    <w:rsid w:val="00E9477D"/>
    <w:rsid w:val="00E961A3"/>
    <w:rsid w:val="00EA1D52"/>
    <w:rsid w:val="00EB0724"/>
    <w:rsid w:val="00EB1885"/>
    <w:rsid w:val="00EB5AAC"/>
    <w:rsid w:val="00ED50F9"/>
    <w:rsid w:val="00ED5F39"/>
    <w:rsid w:val="00EE5557"/>
    <w:rsid w:val="00EF2046"/>
    <w:rsid w:val="00F01614"/>
    <w:rsid w:val="00F0425E"/>
    <w:rsid w:val="00F12067"/>
    <w:rsid w:val="00F269DA"/>
    <w:rsid w:val="00F40285"/>
    <w:rsid w:val="00F449FC"/>
    <w:rsid w:val="00F51968"/>
    <w:rsid w:val="00F534F3"/>
    <w:rsid w:val="00F62FB9"/>
    <w:rsid w:val="00F65B0F"/>
    <w:rsid w:val="00F812D9"/>
    <w:rsid w:val="00F83B82"/>
    <w:rsid w:val="00F8622C"/>
    <w:rsid w:val="00FA1CF1"/>
    <w:rsid w:val="00FA2633"/>
    <w:rsid w:val="00FA5084"/>
    <w:rsid w:val="00FB02B0"/>
    <w:rsid w:val="00FB0CEF"/>
    <w:rsid w:val="00FB22EE"/>
    <w:rsid w:val="00FB2AE7"/>
    <w:rsid w:val="00FB5C1A"/>
    <w:rsid w:val="00FB5D42"/>
    <w:rsid w:val="00FC5F40"/>
    <w:rsid w:val="00FC669E"/>
    <w:rsid w:val="00FE0D45"/>
    <w:rsid w:val="00FE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3"/>
    <o:shapelayout v:ext="edit">
      <o:idmap v:ext="edit" data="1"/>
    </o:shapelayout>
  </w:shapeDefaults>
  <w:decimalSymbol w:val=","/>
  <w:listSeparator w:val=";"/>
  <w14:docId w14:val="5F05E0C1"/>
  <w15:docId w15:val="{48581B77-F743-4FF6-A596-D7CD3AA58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711A"/>
    <w:rPr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D86AAB"/>
    <w:pPr>
      <w:keepNext/>
      <w:keepLines/>
      <w:pageBreakBefore/>
      <w:widowControl w:val="0"/>
      <w:numPr>
        <w:numId w:val="33"/>
      </w:numPr>
      <w:spacing w:before="360" w:after="120"/>
      <w:outlineLvl w:val="0"/>
    </w:pPr>
    <w:rPr>
      <w:rFonts w:ascii="Arial" w:hAnsi="Arial"/>
      <w:b/>
      <w:sz w:val="32"/>
      <w:lang w:val="en-US"/>
    </w:rPr>
  </w:style>
  <w:style w:type="paragraph" w:styleId="Rubrik2">
    <w:name w:val="heading 2"/>
    <w:basedOn w:val="Normal"/>
    <w:next w:val="Normal"/>
    <w:link w:val="Rubrik2Char"/>
    <w:uiPriority w:val="9"/>
    <w:qFormat/>
    <w:rsid w:val="009061FF"/>
    <w:pPr>
      <w:keepNext/>
      <w:keepLines/>
      <w:widowControl w:val="0"/>
      <w:numPr>
        <w:ilvl w:val="1"/>
        <w:numId w:val="33"/>
      </w:numPr>
      <w:spacing w:before="120" w:after="120"/>
      <w:outlineLvl w:val="1"/>
    </w:pPr>
    <w:rPr>
      <w:rFonts w:ascii="Arial" w:hAnsi="Arial"/>
      <w:b/>
      <w:sz w:val="28"/>
      <w:lang w:val="en-GB"/>
    </w:rPr>
  </w:style>
  <w:style w:type="paragraph" w:styleId="Rubrik3">
    <w:name w:val="heading 3"/>
    <w:basedOn w:val="Normal"/>
    <w:next w:val="Normal"/>
    <w:link w:val="Rubrik3Char"/>
    <w:uiPriority w:val="9"/>
    <w:qFormat/>
    <w:rsid w:val="009061FF"/>
    <w:pPr>
      <w:keepNext/>
      <w:keepLines/>
      <w:widowControl w:val="0"/>
      <w:numPr>
        <w:ilvl w:val="2"/>
        <w:numId w:val="33"/>
      </w:numPr>
      <w:spacing w:before="60" w:after="120"/>
      <w:outlineLvl w:val="2"/>
    </w:pPr>
    <w:rPr>
      <w:rFonts w:ascii="Arial" w:hAnsi="Arial"/>
      <w:b/>
      <w:lang w:val="en-GB"/>
    </w:rPr>
  </w:style>
  <w:style w:type="paragraph" w:styleId="Rubrik4">
    <w:name w:val="heading 4"/>
    <w:basedOn w:val="Normal"/>
    <w:next w:val="Normal"/>
    <w:link w:val="Rubrik4Char"/>
    <w:uiPriority w:val="9"/>
    <w:qFormat/>
    <w:rsid w:val="009061FF"/>
    <w:pPr>
      <w:keepNext/>
      <w:keepLines/>
      <w:widowControl w:val="0"/>
      <w:numPr>
        <w:ilvl w:val="3"/>
        <w:numId w:val="33"/>
      </w:numPr>
      <w:spacing w:before="120" w:after="120"/>
      <w:outlineLvl w:val="3"/>
    </w:pPr>
    <w:rPr>
      <w:rFonts w:ascii="Arial" w:hAnsi="Arial"/>
      <w:bCs/>
      <w:lang w:val="en-GB"/>
    </w:rPr>
  </w:style>
  <w:style w:type="paragraph" w:styleId="Rubrik5">
    <w:name w:val="heading 5"/>
    <w:basedOn w:val="Normal"/>
    <w:next w:val="Normal"/>
    <w:link w:val="Rubrik5Char"/>
    <w:uiPriority w:val="9"/>
    <w:qFormat/>
    <w:rsid w:val="009061FF"/>
    <w:pPr>
      <w:keepNext/>
      <w:numPr>
        <w:ilvl w:val="4"/>
        <w:numId w:val="33"/>
      </w:numPr>
      <w:spacing w:after="60"/>
      <w:outlineLvl w:val="4"/>
    </w:pPr>
    <w:rPr>
      <w:b/>
      <w:lang w:val="en-GB"/>
    </w:rPr>
  </w:style>
  <w:style w:type="paragraph" w:styleId="Rubrik6">
    <w:name w:val="heading 6"/>
    <w:basedOn w:val="Normal"/>
    <w:next w:val="Normal"/>
    <w:qFormat/>
    <w:rsid w:val="009061FF"/>
    <w:pPr>
      <w:keepNext/>
      <w:widowControl w:val="0"/>
      <w:numPr>
        <w:ilvl w:val="5"/>
        <w:numId w:val="33"/>
      </w:numPr>
      <w:spacing w:after="120"/>
      <w:outlineLvl w:val="5"/>
    </w:pPr>
    <w:rPr>
      <w:b/>
      <w:lang w:val="en-GB"/>
    </w:rPr>
  </w:style>
  <w:style w:type="paragraph" w:styleId="Rubrik7">
    <w:name w:val="heading 7"/>
    <w:basedOn w:val="Normal"/>
    <w:next w:val="Normal"/>
    <w:qFormat/>
    <w:rsid w:val="009061FF"/>
    <w:pPr>
      <w:keepNext/>
      <w:numPr>
        <w:ilvl w:val="6"/>
        <w:numId w:val="33"/>
      </w:numPr>
      <w:tabs>
        <w:tab w:val="right" w:pos="8647"/>
      </w:tabs>
      <w:spacing w:after="60"/>
      <w:outlineLvl w:val="6"/>
    </w:pPr>
    <w:rPr>
      <w:b/>
      <w:lang w:val="en-GB"/>
    </w:rPr>
  </w:style>
  <w:style w:type="paragraph" w:styleId="Rubrik8">
    <w:name w:val="heading 8"/>
    <w:basedOn w:val="Normal"/>
    <w:next w:val="Normal"/>
    <w:qFormat/>
    <w:rsid w:val="009061FF"/>
    <w:pPr>
      <w:keepNext/>
      <w:widowControl w:val="0"/>
      <w:numPr>
        <w:ilvl w:val="7"/>
        <w:numId w:val="33"/>
      </w:numPr>
      <w:tabs>
        <w:tab w:val="left" w:pos="7088"/>
      </w:tabs>
      <w:spacing w:after="120"/>
      <w:ind w:right="-73"/>
      <w:jc w:val="center"/>
      <w:outlineLvl w:val="7"/>
    </w:pPr>
    <w:rPr>
      <w:b/>
      <w:noProof/>
      <w:lang w:val="en-GB"/>
    </w:rPr>
  </w:style>
  <w:style w:type="paragraph" w:styleId="Rubrik9">
    <w:name w:val="heading 9"/>
    <w:basedOn w:val="Normal"/>
    <w:next w:val="Normal"/>
    <w:qFormat/>
    <w:rsid w:val="009061FF"/>
    <w:pPr>
      <w:keepNext/>
      <w:widowControl w:val="0"/>
      <w:numPr>
        <w:ilvl w:val="8"/>
        <w:numId w:val="33"/>
      </w:numPr>
      <w:jc w:val="right"/>
      <w:outlineLvl w:val="8"/>
    </w:pPr>
    <w:rPr>
      <w:b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rsid w:val="009061FF"/>
    <w:pPr>
      <w:spacing w:after="120"/>
    </w:pPr>
    <w:rPr>
      <w:sz w:val="24"/>
    </w:rPr>
  </w:style>
  <w:style w:type="paragraph" w:customStyle="1" w:styleId="figurtext">
    <w:name w:val="figurtext"/>
    <w:basedOn w:val="Normal"/>
    <w:next w:val="Brdtext"/>
    <w:rsid w:val="009061FF"/>
    <w:pPr>
      <w:numPr>
        <w:numId w:val="1"/>
      </w:numPr>
      <w:tabs>
        <w:tab w:val="left" w:pos="1701"/>
      </w:tabs>
      <w:kinsoku w:val="0"/>
      <w:overflowPunct w:val="0"/>
      <w:autoSpaceDE w:val="0"/>
      <w:autoSpaceDN w:val="0"/>
      <w:spacing w:before="120" w:after="240"/>
    </w:pPr>
  </w:style>
  <w:style w:type="paragraph" w:customStyle="1" w:styleId="Innehllsrubrik">
    <w:name w:val="Innehållsrubrik"/>
    <w:basedOn w:val="Rubrik4"/>
    <w:rsid w:val="009061FF"/>
    <w:pPr>
      <w:numPr>
        <w:ilvl w:val="0"/>
        <w:numId w:val="0"/>
      </w:numPr>
      <w:outlineLvl w:val="9"/>
    </w:pPr>
    <w:rPr>
      <w:b/>
      <w:sz w:val="28"/>
    </w:rPr>
  </w:style>
  <w:style w:type="paragraph" w:styleId="Numreradlista">
    <w:name w:val="List Number"/>
    <w:basedOn w:val="Normal"/>
    <w:next w:val="Brdtext"/>
    <w:rsid w:val="009061FF"/>
    <w:pPr>
      <w:numPr>
        <w:numId w:val="2"/>
      </w:numPr>
      <w:spacing w:before="120"/>
    </w:pPr>
  </w:style>
  <w:style w:type="paragraph" w:styleId="Rubrik">
    <w:name w:val="Title"/>
    <w:basedOn w:val="Normal"/>
    <w:next w:val="Brdtext"/>
    <w:qFormat/>
    <w:rsid w:val="009061FF"/>
    <w:pPr>
      <w:widowControl w:val="0"/>
      <w:jc w:val="center"/>
    </w:pPr>
    <w:rPr>
      <w:rFonts w:ascii="Arial" w:hAnsi="Arial"/>
      <w:b/>
      <w:sz w:val="36"/>
    </w:rPr>
  </w:style>
  <w:style w:type="paragraph" w:customStyle="1" w:styleId="Referens">
    <w:name w:val="Referens"/>
    <w:basedOn w:val="Normal"/>
    <w:rsid w:val="009061FF"/>
    <w:pPr>
      <w:tabs>
        <w:tab w:val="left" w:pos="907"/>
      </w:tabs>
      <w:ind w:left="907" w:hanging="618"/>
    </w:pPr>
  </w:style>
  <w:style w:type="paragraph" w:styleId="Innehll1">
    <w:name w:val="toc 1"/>
    <w:basedOn w:val="Normal"/>
    <w:next w:val="Normal"/>
    <w:uiPriority w:val="39"/>
    <w:rsid w:val="009061FF"/>
    <w:pPr>
      <w:tabs>
        <w:tab w:val="left" w:pos="480"/>
        <w:tab w:val="right" w:leader="dot" w:pos="8635"/>
      </w:tabs>
    </w:pPr>
    <w:rPr>
      <w:noProof/>
      <w:szCs w:val="32"/>
      <w:lang w:val="en-GB"/>
    </w:rPr>
  </w:style>
  <w:style w:type="paragraph" w:styleId="Innehll2">
    <w:name w:val="toc 2"/>
    <w:basedOn w:val="Normal"/>
    <w:next w:val="Normal"/>
    <w:uiPriority w:val="39"/>
    <w:rsid w:val="009061FF"/>
    <w:pPr>
      <w:widowControl w:val="0"/>
      <w:tabs>
        <w:tab w:val="left" w:pos="960"/>
        <w:tab w:val="right" w:leader="dot" w:pos="8647"/>
      </w:tabs>
      <w:spacing w:before="20"/>
      <w:ind w:left="221"/>
    </w:pPr>
    <w:rPr>
      <w:noProof/>
      <w:szCs w:val="28"/>
      <w:lang w:val="en-US"/>
    </w:rPr>
  </w:style>
  <w:style w:type="paragraph" w:styleId="Innehll3">
    <w:name w:val="toc 3"/>
    <w:basedOn w:val="Normal"/>
    <w:next w:val="Normal"/>
    <w:uiPriority w:val="39"/>
    <w:rsid w:val="009061FF"/>
    <w:pPr>
      <w:tabs>
        <w:tab w:val="right" w:leader="dot" w:pos="8647"/>
      </w:tabs>
      <w:ind w:left="480"/>
    </w:pPr>
    <w:rPr>
      <w:lang w:val="en-GB"/>
    </w:rPr>
  </w:style>
  <w:style w:type="paragraph" w:styleId="Innehll4">
    <w:name w:val="toc 4"/>
    <w:basedOn w:val="Normal"/>
    <w:next w:val="Normal"/>
    <w:semiHidden/>
    <w:rsid w:val="009061FF"/>
    <w:pPr>
      <w:tabs>
        <w:tab w:val="right" w:leader="dot" w:pos="8647"/>
      </w:tabs>
      <w:ind w:left="720"/>
    </w:pPr>
    <w:rPr>
      <w:lang w:val="en-GB"/>
    </w:rPr>
  </w:style>
  <w:style w:type="paragraph" w:styleId="Sidhuvud">
    <w:name w:val="header"/>
    <w:basedOn w:val="Normal"/>
    <w:rsid w:val="009061FF"/>
    <w:pPr>
      <w:widowControl w:val="0"/>
      <w:tabs>
        <w:tab w:val="center" w:pos="4320"/>
        <w:tab w:val="right" w:pos="8640"/>
      </w:tabs>
      <w:spacing w:line="240" w:lineRule="atLeast"/>
    </w:pPr>
    <w:rPr>
      <w:sz w:val="22"/>
    </w:rPr>
  </w:style>
  <w:style w:type="paragraph" w:styleId="Sidfot">
    <w:name w:val="footer"/>
    <w:basedOn w:val="Normal"/>
    <w:rsid w:val="009061FF"/>
    <w:pPr>
      <w:widowControl w:val="0"/>
      <w:tabs>
        <w:tab w:val="center" w:pos="4320"/>
        <w:tab w:val="right" w:pos="8640"/>
      </w:tabs>
      <w:spacing w:before="120" w:line="240" w:lineRule="atLeast"/>
      <w:jc w:val="center"/>
    </w:pPr>
    <w:rPr>
      <w:sz w:val="14"/>
    </w:rPr>
  </w:style>
  <w:style w:type="paragraph" w:styleId="Innehll5">
    <w:name w:val="toc 5"/>
    <w:basedOn w:val="Normal"/>
    <w:next w:val="Normal"/>
    <w:autoRedefine/>
    <w:semiHidden/>
    <w:rsid w:val="009061FF"/>
    <w:pPr>
      <w:tabs>
        <w:tab w:val="left" w:pos="1440"/>
        <w:tab w:val="left" w:pos="2040"/>
        <w:tab w:val="right" w:leader="dot" w:pos="8647"/>
      </w:tabs>
      <w:ind w:left="958"/>
    </w:pPr>
    <w:rPr>
      <w:noProof/>
    </w:rPr>
  </w:style>
  <w:style w:type="paragraph" w:styleId="Innehll6">
    <w:name w:val="toc 6"/>
    <w:basedOn w:val="Normal"/>
    <w:next w:val="Normal"/>
    <w:autoRedefine/>
    <w:semiHidden/>
    <w:rsid w:val="009061FF"/>
    <w:pPr>
      <w:ind w:left="1200"/>
    </w:pPr>
    <w:rPr>
      <w:lang w:val="en-GB"/>
    </w:rPr>
  </w:style>
  <w:style w:type="paragraph" w:styleId="Innehll7">
    <w:name w:val="toc 7"/>
    <w:basedOn w:val="Normal"/>
    <w:next w:val="Normal"/>
    <w:autoRedefine/>
    <w:semiHidden/>
    <w:rsid w:val="009061FF"/>
    <w:pPr>
      <w:ind w:left="1440"/>
    </w:pPr>
    <w:rPr>
      <w:lang w:val="en-GB"/>
    </w:rPr>
  </w:style>
  <w:style w:type="paragraph" w:styleId="Innehll8">
    <w:name w:val="toc 8"/>
    <w:basedOn w:val="Normal"/>
    <w:next w:val="Normal"/>
    <w:autoRedefine/>
    <w:semiHidden/>
    <w:rsid w:val="009061FF"/>
    <w:pPr>
      <w:ind w:left="1680"/>
    </w:pPr>
    <w:rPr>
      <w:lang w:val="en-GB"/>
    </w:rPr>
  </w:style>
  <w:style w:type="paragraph" w:styleId="Innehll9">
    <w:name w:val="toc 9"/>
    <w:basedOn w:val="Normal"/>
    <w:next w:val="Normal"/>
    <w:autoRedefine/>
    <w:semiHidden/>
    <w:rsid w:val="009061FF"/>
    <w:pPr>
      <w:ind w:left="1920"/>
    </w:pPr>
    <w:rPr>
      <w:lang w:val="en-GB"/>
    </w:rPr>
  </w:style>
  <w:style w:type="character" w:styleId="AnvndHyperlnk">
    <w:name w:val="FollowedHyperlink"/>
    <w:basedOn w:val="Standardstycketeckensnitt"/>
    <w:uiPriority w:val="99"/>
    <w:rsid w:val="009061FF"/>
    <w:rPr>
      <w:color w:val="800080"/>
      <w:u w:val="single"/>
    </w:rPr>
  </w:style>
  <w:style w:type="character" w:styleId="Hyperlnk">
    <w:name w:val="Hyperlink"/>
    <w:basedOn w:val="Standardstycketeckensnitt"/>
    <w:uiPriority w:val="99"/>
    <w:rsid w:val="009061FF"/>
    <w:rPr>
      <w:color w:val="0000FF"/>
      <w:u w:val="single"/>
    </w:rPr>
  </w:style>
  <w:style w:type="paragraph" w:styleId="Dokumentversikt">
    <w:name w:val="Document Map"/>
    <w:basedOn w:val="Normal"/>
    <w:semiHidden/>
    <w:rsid w:val="009061FF"/>
    <w:pPr>
      <w:shd w:val="clear" w:color="auto" w:fill="000080"/>
    </w:pPr>
    <w:rPr>
      <w:rFonts w:ascii="Tahoma" w:hAnsi="Tahoma" w:cs="Tahoma"/>
    </w:rPr>
  </w:style>
  <w:style w:type="character" w:styleId="Radnummer">
    <w:name w:val="line number"/>
    <w:basedOn w:val="Standardstycketeckensnitt"/>
    <w:rsid w:val="009061FF"/>
    <w:rPr>
      <w:sz w:val="14"/>
    </w:rPr>
  </w:style>
  <w:style w:type="paragraph" w:customStyle="1" w:styleId="Ballongtext1">
    <w:name w:val="Ballongtext1"/>
    <w:basedOn w:val="Normal"/>
    <w:semiHidden/>
    <w:rsid w:val="009061FF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qFormat/>
    <w:rsid w:val="002C07CD"/>
    <w:rPr>
      <w:b/>
      <w:bCs/>
      <w:sz w:val="20"/>
    </w:rPr>
  </w:style>
  <w:style w:type="paragraph" w:customStyle="1" w:styleId="WordNormal">
    <w:name w:val="Word Normal"/>
    <w:link w:val="WordNormalChar"/>
    <w:autoRedefine/>
    <w:rsid w:val="00813706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rsid w:val="00F65B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01D5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CM6">
    <w:name w:val="CM6"/>
    <w:basedOn w:val="Default"/>
    <w:next w:val="Default"/>
    <w:rsid w:val="009E01D5"/>
    <w:pPr>
      <w:spacing w:after="125"/>
    </w:pPr>
    <w:rPr>
      <w:color w:val="auto"/>
    </w:rPr>
  </w:style>
  <w:style w:type="paragraph" w:customStyle="1" w:styleId="CM7">
    <w:name w:val="CM7"/>
    <w:basedOn w:val="Default"/>
    <w:next w:val="Default"/>
    <w:rsid w:val="009E01D5"/>
    <w:pPr>
      <w:spacing w:after="255"/>
    </w:pPr>
    <w:rPr>
      <w:color w:val="auto"/>
    </w:rPr>
  </w:style>
  <w:style w:type="character" w:styleId="Fotnotsreferens">
    <w:name w:val="footnote reference"/>
    <w:basedOn w:val="Standardstycketeckensnitt"/>
    <w:semiHidden/>
    <w:rsid w:val="005F42FA"/>
    <w:rPr>
      <w:vertAlign w:val="superscript"/>
    </w:rPr>
  </w:style>
  <w:style w:type="paragraph" w:styleId="Fotnotstext">
    <w:name w:val="footnote text"/>
    <w:basedOn w:val="Normal"/>
    <w:semiHidden/>
    <w:rsid w:val="005F42FA"/>
    <w:rPr>
      <w:rFonts w:ascii="Arial" w:hAnsi="Arial"/>
      <w:sz w:val="20"/>
    </w:rPr>
  </w:style>
  <w:style w:type="table" w:styleId="Tabellrutnt">
    <w:name w:val="Table Grid"/>
    <w:basedOn w:val="Normaltabell"/>
    <w:semiHidden/>
    <w:rsid w:val="002A7296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Ingenlista"/>
    <w:semiHidden/>
    <w:rsid w:val="002A7296"/>
    <w:pPr>
      <w:numPr>
        <w:numId w:val="4"/>
      </w:numPr>
    </w:pPr>
  </w:style>
  <w:style w:type="character" w:customStyle="1" w:styleId="WordNormalChar">
    <w:name w:val="Word Normal Char"/>
    <w:basedOn w:val="Standardstycketeckensnitt"/>
    <w:link w:val="WordNormal"/>
    <w:locked/>
    <w:rsid w:val="008052AC"/>
    <w:rPr>
      <w:rFonts w:ascii="Arial" w:hAnsi="Arial" w:cs="Arial"/>
      <w:color w:val="000000"/>
      <w:lang w:val="sv-SE" w:eastAsia="sv-SE" w:bidi="ar-SA"/>
    </w:rPr>
  </w:style>
  <w:style w:type="numbering" w:customStyle="1" w:styleId="Formatmall1">
    <w:name w:val="Formatmall1"/>
    <w:uiPriority w:val="99"/>
    <w:rsid w:val="00856E88"/>
    <w:pPr>
      <w:numPr>
        <w:numId w:val="5"/>
      </w:numPr>
    </w:pPr>
  </w:style>
  <w:style w:type="character" w:customStyle="1" w:styleId="Rubrik1Char">
    <w:name w:val="Rubrik 1 Char"/>
    <w:basedOn w:val="Standardstycketeckensnitt"/>
    <w:link w:val="Rubrik1"/>
    <w:uiPriority w:val="9"/>
    <w:rsid w:val="00D86AAB"/>
    <w:rPr>
      <w:rFonts w:ascii="Arial" w:hAnsi="Arial"/>
      <w:b/>
      <w:sz w:val="32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BE717E"/>
    <w:rPr>
      <w:rFonts w:ascii="Arial" w:hAnsi="Arial"/>
      <w:b/>
      <w:sz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BE717E"/>
    <w:rPr>
      <w:rFonts w:ascii="Arial" w:hAnsi="Arial"/>
      <w:b/>
      <w:sz w:val="24"/>
      <w:lang w:val="en-GB"/>
    </w:rPr>
  </w:style>
  <w:style w:type="character" w:customStyle="1" w:styleId="Rubrik4Char">
    <w:name w:val="Rubrik 4 Char"/>
    <w:basedOn w:val="Standardstycketeckensnitt"/>
    <w:link w:val="Rubrik4"/>
    <w:uiPriority w:val="9"/>
    <w:rsid w:val="00BE717E"/>
    <w:rPr>
      <w:rFonts w:ascii="Arial" w:hAnsi="Arial"/>
      <w:bCs/>
      <w:sz w:val="24"/>
      <w:lang w:val="en-GB"/>
    </w:rPr>
  </w:style>
  <w:style w:type="character" w:customStyle="1" w:styleId="Rubrik5Char">
    <w:name w:val="Rubrik 5 Char"/>
    <w:basedOn w:val="Standardstycketeckensnitt"/>
    <w:link w:val="Rubrik5"/>
    <w:uiPriority w:val="9"/>
    <w:rsid w:val="00BE717E"/>
    <w:rPr>
      <w:b/>
      <w:sz w:val="24"/>
      <w:lang w:val="en-GB"/>
    </w:rPr>
  </w:style>
  <w:style w:type="paragraph" w:styleId="Normalwebb">
    <w:name w:val="Normal (Web)"/>
    <w:basedOn w:val="Normal"/>
    <w:uiPriority w:val="99"/>
    <w:unhideWhenUsed/>
    <w:rsid w:val="00BE717E"/>
    <w:pPr>
      <w:spacing w:before="100" w:beforeAutospacing="1" w:after="100" w:afterAutospacing="1"/>
    </w:pPr>
    <w:rPr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717E"/>
    <w:rPr>
      <w:rFonts w:ascii="Tahoma" w:hAnsi="Tahoma" w:cs="Tahoma"/>
      <w:sz w:val="16"/>
      <w:szCs w:val="16"/>
    </w:rPr>
  </w:style>
  <w:style w:type="paragraph" w:customStyle="1" w:styleId="modultitel">
    <w:name w:val="modultitel"/>
    <w:basedOn w:val="Normal"/>
    <w:uiPriority w:val="99"/>
    <w:rsid w:val="00BE717E"/>
    <w:pPr>
      <w:spacing w:before="40" w:after="600"/>
    </w:pPr>
    <w:rPr>
      <w:rFonts w:ascii="Arial" w:hAnsi="Arial" w:cs="Arial"/>
      <w:b/>
      <w:bCs/>
      <w:color w:val="D19966"/>
      <w:sz w:val="44"/>
      <w:szCs w:val="44"/>
    </w:rPr>
  </w:style>
  <w:style w:type="paragraph" w:customStyle="1" w:styleId="niv1rubrikstart">
    <w:name w:val="niv1rubrikstart"/>
    <w:basedOn w:val="Normal"/>
    <w:uiPriority w:val="99"/>
    <w:rsid w:val="00BE717E"/>
    <w:pPr>
      <w:spacing w:before="100" w:beforeAutospacing="1" w:after="100" w:afterAutospacing="1"/>
      <w:ind w:left="400"/>
    </w:pPr>
    <w:rPr>
      <w:rFonts w:ascii="Verdana" w:hAnsi="Verdana"/>
      <w:sz w:val="22"/>
      <w:szCs w:val="22"/>
    </w:rPr>
  </w:style>
  <w:style w:type="paragraph" w:customStyle="1" w:styleId="niv1rubrik">
    <w:name w:val="niv1rubrik"/>
    <w:basedOn w:val="Normal"/>
    <w:uiPriority w:val="99"/>
    <w:rsid w:val="00BE717E"/>
    <w:pPr>
      <w:spacing w:before="400" w:after="20"/>
    </w:pPr>
    <w:rPr>
      <w:rFonts w:ascii="Verdana" w:hAnsi="Verdana"/>
      <w:b/>
      <w:bCs/>
      <w:color w:val="000000"/>
      <w:sz w:val="32"/>
      <w:szCs w:val="32"/>
    </w:rPr>
  </w:style>
  <w:style w:type="paragraph" w:customStyle="1" w:styleId="niv1rubrikbilaga">
    <w:name w:val="niv1rubrik_bilaga"/>
    <w:basedOn w:val="Normal"/>
    <w:uiPriority w:val="99"/>
    <w:rsid w:val="00BE717E"/>
    <w:pPr>
      <w:spacing w:before="400" w:after="20"/>
    </w:pPr>
    <w:rPr>
      <w:rFonts w:ascii="Verdana" w:hAnsi="Verdana"/>
      <w:b/>
      <w:bCs/>
      <w:color w:val="006699"/>
      <w:sz w:val="32"/>
      <w:szCs w:val="32"/>
    </w:rPr>
  </w:style>
  <w:style w:type="paragraph" w:customStyle="1" w:styleId="niv2rubrik">
    <w:name w:val="niv2rubrik"/>
    <w:basedOn w:val="Normal"/>
    <w:uiPriority w:val="99"/>
    <w:rsid w:val="00BE717E"/>
    <w:pPr>
      <w:spacing w:before="300" w:after="20"/>
    </w:pPr>
    <w:rPr>
      <w:rFonts w:ascii="Verdana" w:hAnsi="Verdana"/>
      <w:color w:val="000000"/>
      <w:sz w:val="26"/>
      <w:szCs w:val="26"/>
    </w:rPr>
  </w:style>
  <w:style w:type="paragraph" w:customStyle="1" w:styleId="niv3rubrik">
    <w:name w:val="niv3rubrik"/>
    <w:basedOn w:val="Normal"/>
    <w:uiPriority w:val="99"/>
    <w:rsid w:val="00BE717E"/>
    <w:pPr>
      <w:spacing w:before="140" w:after="20"/>
    </w:pPr>
    <w:rPr>
      <w:rFonts w:ascii="Verdana" w:hAnsi="Verdana"/>
      <w:b/>
      <w:bCs/>
      <w:color w:val="000000"/>
      <w:sz w:val="22"/>
      <w:szCs w:val="22"/>
    </w:rPr>
  </w:style>
  <w:style w:type="paragraph" w:customStyle="1" w:styleId="niv4rubrik">
    <w:name w:val="niv4rubrik"/>
    <w:basedOn w:val="Normal"/>
    <w:uiPriority w:val="99"/>
    <w:rsid w:val="00BE717E"/>
    <w:pPr>
      <w:spacing w:before="100" w:after="80"/>
    </w:pPr>
    <w:rPr>
      <w:rFonts w:ascii="Verdana" w:hAnsi="Verdana"/>
      <w:i/>
      <w:iCs/>
      <w:sz w:val="20"/>
    </w:rPr>
  </w:style>
  <w:style w:type="paragraph" w:customStyle="1" w:styleId="niv5rubrik">
    <w:name w:val="niv5rubrik"/>
    <w:basedOn w:val="Normal"/>
    <w:uiPriority w:val="99"/>
    <w:rsid w:val="00BE717E"/>
    <w:pPr>
      <w:spacing w:before="120" w:after="60"/>
    </w:pPr>
    <w:rPr>
      <w:rFonts w:ascii="Verdana" w:hAnsi="Verdana"/>
      <w:sz w:val="16"/>
      <w:szCs w:val="16"/>
    </w:rPr>
  </w:style>
  <w:style w:type="paragraph" w:customStyle="1" w:styleId="startsida">
    <w:name w:val="startsida"/>
    <w:basedOn w:val="Normal"/>
    <w:uiPriority w:val="99"/>
    <w:rsid w:val="00BE717E"/>
    <w:pPr>
      <w:spacing w:before="60" w:after="100"/>
    </w:pPr>
    <w:rPr>
      <w:rFonts w:ascii="Verdana" w:hAnsi="Verdana"/>
      <w:sz w:val="20"/>
    </w:rPr>
  </w:style>
  <w:style w:type="paragraph" w:customStyle="1" w:styleId="brodtext">
    <w:name w:val="brodtext"/>
    <w:basedOn w:val="Normal"/>
    <w:uiPriority w:val="99"/>
    <w:rsid w:val="00BE717E"/>
    <w:pPr>
      <w:spacing w:before="60" w:after="100"/>
    </w:pPr>
    <w:rPr>
      <w:rFonts w:ascii="Verdana" w:hAnsi="Verdana"/>
      <w:sz w:val="20"/>
    </w:rPr>
  </w:style>
  <w:style w:type="paragraph" w:customStyle="1" w:styleId="moment">
    <w:name w:val="moment"/>
    <w:basedOn w:val="Normal"/>
    <w:uiPriority w:val="99"/>
    <w:rsid w:val="00BE717E"/>
    <w:pPr>
      <w:spacing w:before="240" w:after="100"/>
    </w:pPr>
    <w:rPr>
      <w:rFonts w:ascii="Verdana" w:hAnsi="Verdana"/>
      <w:sz w:val="20"/>
    </w:rPr>
  </w:style>
  <w:style w:type="paragraph" w:customStyle="1" w:styleId="brodtextstart">
    <w:name w:val="brodtextstart"/>
    <w:basedOn w:val="Normal"/>
    <w:uiPriority w:val="99"/>
    <w:rsid w:val="00BE717E"/>
    <w:pPr>
      <w:spacing w:before="60" w:after="100"/>
      <w:ind w:left="400"/>
    </w:pPr>
    <w:rPr>
      <w:rFonts w:ascii="Georgia" w:hAnsi="Georgia"/>
      <w:sz w:val="18"/>
      <w:szCs w:val="18"/>
    </w:rPr>
  </w:style>
  <w:style w:type="paragraph" w:customStyle="1" w:styleId="varntext1">
    <w:name w:val="varn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varntext">
    <w:name w:val="varntext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obstext1">
    <w:name w:val="obs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obstext">
    <w:name w:val="obstext"/>
    <w:basedOn w:val="Normal"/>
    <w:uiPriority w:val="99"/>
    <w:rsid w:val="00BE717E"/>
    <w:pPr>
      <w:spacing w:before="60" w:after="100"/>
      <w:ind w:left="240" w:right="240"/>
    </w:pPr>
    <w:rPr>
      <w:rFonts w:ascii="Verdana" w:hAnsi="Verdana"/>
      <w:sz w:val="20"/>
    </w:rPr>
  </w:style>
  <w:style w:type="paragraph" w:customStyle="1" w:styleId="anmtext1">
    <w:name w:val="anm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anmtext">
    <w:name w:val="anmtext"/>
    <w:basedOn w:val="Normal"/>
    <w:uiPriority w:val="99"/>
    <w:rsid w:val="00BE717E"/>
    <w:pPr>
      <w:spacing w:before="60" w:after="100" w:afterAutospacing="1"/>
      <w:ind w:left="240" w:right="240"/>
    </w:pPr>
    <w:rPr>
      <w:rFonts w:ascii="Verdana" w:hAnsi="Verdana"/>
      <w:sz w:val="20"/>
    </w:rPr>
  </w:style>
  <w:style w:type="paragraph" w:customStyle="1" w:styleId="foreskrifttext">
    <w:name w:val="foreskrifttext"/>
    <w:basedOn w:val="Normal"/>
    <w:uiPriority w:val="99"/>
    <w:rsid w:val="00BE717E"/>
    <w:pPr>
      <w:spacing w:before="60" w:after="100"/>
    </w:pPr>
    <w:rPr>
      <w:rFonts w:ascii="Verdana" w:hAnsi="Verdana"/>
      <w:b/>
      <w:bCs/>
      <w:sz w:val="20"/>
    </w:rPr>
  </w:style>
  <w:style w:type="paragraph" w:customStyle="1" w:styleId="paragraftext">
    <w:name w:val="paragraftext"/>
    <w:basedOn w:val="Normal"/>
    <w:uiPriority w:val="99"/>
    <w:rsid w:val="00BE717E"/>
    <w:pPr>
      <w:spacing w:before="60" w:after="100"/>
    </w:pPr>
    <w:rPr>
      <w:rFonts w:ascii="Verdana" w:hAnsi="Verdana"/>
      <w:i/>
      <w:iCs/>
      <w:sz w:val="20"/>
    </w:rPr>
  </w:style>
  <w:style w:type="paragraph" w:customStyle="1" w:styleId="citat">
    <w:name w:val="citat"/>
    <w:basedOn w:val="Normal"/>
    <w:uiPriority w:val="99"/>
    <w:rsid w:val="00BE717E"/>
    <w:pPr>
      <w:spacing w:before="60" w:after="100"/>
      <w:ind w:left="200" w:right="200"/>
    </w:pPr>
    <w:rPr>
      <w:rFonts w:ascii="Georgia" w:hAnsi="Georgia"/>
      <w:color w:val="54640D"/>
      <w:sz w:val="20"/>
    </w:rPr>
  </w:style>
  <w:style w:type="paragraph" w:customStyle="1" w:styleId="ingresstext">
    <w:name w:val="ingresstext"/>
    <w:basedOn w:val="Normal"/>
    <w:uiPriority w:val="99"/>
    <w:rsid w:val="00BE717E"/>
    <w:pPr>
      <w:spacing w:before="100" w:beforeAutospacing="1" w:after="120"/>
    </w:pPr>
    <w:rPr>
      <w:rFonts w:ascii="Verdana" w:hAnsi="Verdana"/>
      <w:b/>
      <w:bCs/>
      <w:i/>
      <w:iCs/>
      <w:sz w:val="20"/>
    </w:rPr>
  </w:style>
  <w:style w:type="paragraph" w:customStyle="1" w:styleId="ingresstextkantlinje">
    <w:name w:val="ingresstext_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20"/>
    </w:pPr>
    <w:rPr>
      <w:rFonts w:ascii="Verdana" w:hAnsi="Verdana"/>
      <w:b/>
      <w:bCs/>
      <w:i/>
      <w:iCs/>
      <w:sz w:val="20"/>
    </w:rPr>
  </w:style>
  <w:style w:type="paragraph" w:customStyle="1" w:styleId="listtext">
    <w:name w:val="listtext"/>
    <w:basedOn w:val="Normal"/>
    <w:uiPriority w:val="99"/>
    <w:rsid w:val="00BE717E"/>
    <w:pPr>
      <w:spacing w:before="40" w:after="40"/>
    </w:pPr>
    <w:rPr>
      <w:rFonts w:ascii="Verdana" w:hAnsi="Verdana"/>
      <w:sz w:val="20"/>
    </w:rPr>
  </w:style>
  <w:style w:type="paragraph" w:customStyle="1" w:styleId="ledtext">
    <w:name w:val="ledtext"/>
    <w:basedOn w:val="Normal"/>
    <w:uiPriority w:val="99"/>
    <w:rsid w:val="00BE717E"/>
    <w:rPr>
      <w:rFonts w:ascii="Verdana" w:hAnsi="Verdana"/>
      <w:sz w:val="16"/>
      <w:szCs w:val="16"/>
    </w:rPr>
  </w:style>
  <w:style w:type="paragraph" w:customStyle="1" w:styleId="copyright">
    <w:name w:val="copyright"/>
    <w:basedOn w:val="Normal"/>
    <w:uiPriority w:val="99"/>
    <w:rsid w:val="00BE717E"/>
    <w:pPr>
      <w:spacing w:before="2000"/>
      <w:jc w:val="center"/>
    </w:pPr>
    <w:rPr>
      <w:rFonts w:ascii="Verdana" w:hAnsi="Verdana"/>
      <w:sz w:val="14"/>
      <w:szCs w:val="14"/>
    </w:rPr>
  </w:style>
  <w:style w:type="paragraph" w:customStyle="1" w:styleId="copyrightfilmbred">
    <w:name w:val="copyright_film_bred"/>
    <w:basedOn w:val="Normal"/>
    <w:uiPriority w:val="99"/>
    <w:rsid w:val="00BE717E"/>
    <w:pPr>
      <w:jc w:val="center"/>
    </w:pPr>
    <w:rPr>
      <w:rFonts w:ascii="Verdana" w:hAnsi="Verdana"/>
      <w:color w:val="FFFF00"/>
      <w:sz w:val="12"/>
      <w:szCs w:val="12"/>
    </w:rPr>
  </w:style>
  <w:style w:type="paragraph" w:customStyle="1" w:styleId="gem">
    <w:name w:val="gem"/>
    <w:basedOn w:val="Normal"/>
    <w:uiPriority w:val="99"/>
    <w:rsid w:val="00BE717E"/>
    <w:pPr>
      <w:jc w:val="center"/>
    </w:pPr>
    <w:rPr>
      <w:rFonts w:ascii="Verdana" w:hAnsi="Verdana"/>
      <w:b/>
      <w:bCs/>
      <w:sz w:val="15"/>
      <w:szCs w:val="15"/>
    </w:rPr>
  </w:style>
  <w:style w:type="paragraph" w:customStyle="1" w:styleId="table">
    <w:name w:val="table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theadtext">
    <w:name w:val="theadtext"/>
    <w:basedOn w:val="Normal"/>
    <w:uiPriority w:val="99"/>
    <w:rsid w:val="00BE717E"/>
    <w:pPr>
      <w:shd w:val="clear" w:color="auto" w:fill="EDE2CE"/>
      <w:spacing w:before="100" w:beforeAutospacing="1" w:after="120"/>
    </w:pPr>
    <w:rPr>
      <w:rFonts w:ascii="Verdana" w:hAnsi="Verdana"/>
      <w:b/>
      <w:bCs/>
      <w:sz w:val="18"/>
      <w:szCs w:val="18"/>
    </w:rPr>
  </w:style>
  <w:style w:type="paragraph" w:customStyle="1" w:styleId="brodtextthead">
    <w:name w:val="brodtext_thead"/>
    <w:basedOn w:val="Normal"/>
    <w:uiPriority w:val="99"/>
    <w:rsid w:val="00BE717E"/>
    <w:pPr>
      <w:spacing w:before="100" w:beforeAutospacing="1" w:after="120"/>
    </w:pPr>
    <w:rPr>
      <w:rFonts w:ascii="Verdana" w:hAnsi="Verdana"/>
      <w:b/>
      <w:bCs/>
      <w:sz w:val="20"/>
    </w:rPr>
  </w:style>
  <w:style w:type="paragraph" w:customStyle="1" w:styleId="tbodytext">
    <w:name w:val="tbodytext"/>
    <w:basedOn w:val="Normal"/>
    <w:uiPriority w:val="99"/>
    <w:rsid w:val="00BE717E"/>
    <w:pPr>
      <w:spacing w:before="100" w:beforeAutospacing="1" w:after="120"/>
    </w:pPr>
    <w:rPr>
      <w:rFonts w:ascii="Verdana" w:hAnsi="Verdana"/>
      <w:sz w:val="18"/>
      <w:szCs w:val="18"/>
    </w:rPr>
  </w:style>
  <w:style w:type="paragraph" w:customStyle="1" w:styleId="tabtext">
    <w:name w:val="tabtext"/>
    <w:basedOn w:val="Normal"/>
    <w:uiPriority w:val="99"/>
    <w:rsid w:val="00BE717E"/>
    <w:pPr>
      <w:spacing w:after="80"/>
    </w:pPr>
    <w:rPr>
      <w:szCs w:val="24"/>
    </w:rPr>
  </w:style>
  <w:style w:type="paragraph" w:customStyle="1" w:styleId="toctext">
    <w:name w:val="toctext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sz w:val="20"/>
    </w:rPr>
  </w:style>
  <w:style w:type="paragraph" w:customStyle="1" w:styleId="aref">
    <w:name w:val="aref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color w:val="0000FF"/>
      <w:szCs w:val="24"/>
      <w:u w:val="single"/>
    </w:rPr>
  </w:style>
  <w:style w:type="paragraph" w:customStyle="1" w:styleId="glterm">
    <w:name w:val="glterm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color w:val="008000"/>
      <w:szCs w:val="24"/>
      <w:u w:val="single"/>
    </w:rPr>
  </w:style>
  <w:style w:type="paragraph" w:customStyle="1" w:styleId="text-align">
    <w:name w:val="text-align"/>
    <w:basedOn w:val="Normal"/>
    <w:uiPriority w:val="99"/>
    <w:rsid w:val="00BE717E"/>
    <w:pPr>
      <w:spacing w:before="100" w:beforeAutospacing="1" w:after="100" w:afterAutospacing="1"/>
    </w:pPr>
    <w:rPr>
      <w:szCs w:val="24"/>
    </w:rPr>
  </w:style>
  <w:style w:type="paragraph" w:customStyle="1" w:styleId="kantlinje">
    <w:name w:val="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00" w:afterAutospacing="1"/>
    </w:pPr>
    <w:rPr>
      <w:szCs w:val="24"/>
    </w:rPr>
  </w:style>
  <w:style w:type="paragraph" w:customStyle="1" w:styleId="bildrubrikfilmbred">
    <w:name w:val="bildrubrik_film_bred"/>
    <w:basedOn w:val="Normal"/>
    <w:uiPriority w:val="99"/>
    <w:rsid w:val="00BE717E"/>
    <w:pPr>
      <w:spacing w:before="100" w:beforeAutospacing="1" w:after="100" w:afterAutospacing="1"/>
      <w:jc w:val="center"/>
    </w:pPr>
    <w:rPr>
      <w:rFonts w:ascii="Verdana" w:hAnsi="Verdana"/>
      <w:b/>
      <w:bCs/>
      <w:szCs w:val="24"/>
    </w:rPr>
  </w:style>
  <w:style w:type="paragraph" w:customStyle="1" w:styleId="bildbeskrivningfilmbred">
    <w:name w:val="bildbeskrivning_film_bred"/>
    <w:basedOn w:val="Normal"/>
    <w:uiPriority w:val="99"/>
    <w:rsid w:val="00BE717E"/>
    <w:pPr>
      <w:jc w:val="center"/>
    </w:pPr>
    <w:rPr>
      <w:rFonts w:ascii="Verdana" w:hAnsi="Verdana"/>
      <w:b/>
      <w:bCs/>
      <w:sz w:val="26"/>
      <w:szCs w:val="26"/>
    </w:rPr>
  </w:style>
  <w:style w:type="paragraph" w:customStyle="1" w:styleId="tdupper">
    <w:name w:val="td_upper"/>
    <w:basedOn w:val="Normal"/>
    <w:uiPriority w:val="99"/>
    <w:rsid w:val="00BE717E"/>
    <w:rPr>
      <w:rFonts w:ascii="Verdana" w:hAnsi="Verdana"/>
      <w:sz w:val="16"/>
      <w:szCs w:val="16"/>
    </w:rPr>
  </w:style>
  <w:style w:type="character" w:customStyle="1" w:styleId="markup">
    <w:name w:val="markup"/>
    <w:basedOn w:val="Standardstycketeckensnitt"/>
    <w:rsid w:val="00BE717E"/>
    <w:rPr>
      <w:shd w:val="clear" w:color="auto" w:fill="D19966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unhideWhenUsed/>
    <w:rsid w:val="00BE717E"/>
    <w:pPr>
      <w:pBdr>
        <w:bottom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unhideWhenUsed/>
    <w:rsid w:val="00BE717E"/>
    <w:pPr>
      <w:pBdr>
        <w:top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A5084"/>
    <w:pPr>
      <w:pageBreakBefore w:val="0"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sv-SE"/>
    </w:rPr>
  </w:style>
  <w:style w:type="paragraph" w:styleId="Liststycke">
    <w:name w:val="List Paragraph"/>
    <w:basedOn w:val="Normal"/>
    <w:uiPriority w:val="34"/>
    <w:qFormat/>
    <w:rsid w:val="00725567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5844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6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ste.ACTEA\AppData\Roaming\Microsoft\Templates\Processdok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61A8802F654DB78366942174E6ACC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980185F-4194-4DCD-AF1E-6FEAFAFD012E}"/>
      </w:docPartPr>
      <w:docPartBody>
        <w:p w:rsidR="00CC0163" w:rsidRDefault="007930B1">
          <w:r w:rsidRPr="003C3884">
            <w:rPr>
              <w:rStyle w:val="Platshllartext"/>
            </w:rPr>
            <w:t>[Etikett]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E8C"/>
    <w:rsid w:val="005B4E8C"/>
    <w:rsid w:val="007930B1"/>
    <w:rsid w:val="00CC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4E8C"/>
    <w:rPr>
      <w:rFonts w:cs="Times New Roman"/>
      <w:sz w:val="3276"/>
      <w:szCs w:val="327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7930B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04435a31-cf51-4a09-8c14-bc57e1174e7f"/>
    <jf837faa06bf49fbba40583d544d3b5e xmlns="04435a31-cf51-4a09-8c14-bc57e1174e7f">
      <Terms xmlns="http://schemas.microsoft.com/office/infopath/2007/PartnerControls"/>
    </jf837faa06bf49fbba40583d544d3b5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55194EA429684AB93EEA8A30988951" ma:contentTypeVersion="9" ma:contentTypeDescription="Skapa ett nytt dokument." ma:contentTypeScope="" ma:versionID="5cf60a4675007d92fed93a2fcc8d1096">
  <xsd:schema xmlns:xsd="http://www.w3.org/2001/XMLSchema" xmlns:xs="http://www.w3.org/2001/XMLSchema" xmlns:p="http://schemas.microsoft.com/office/2006/metadata/properties" xmlns:ns1="http://schemas.microsoft.com/sharepoint/v3" xmlns:ns2="a34058fa-a35d-43c3-b092-aeadba8a2f0d" xmlns:ns3="b227919b-b1a4-4e1e-9ecc-7ae6177e1ffc" xmlns:ns4="5c56fb86-fc2f-417d-b724-a10a985b80bd" targetNamespace="http://schemas.microsoft.com/office/2006/metadata/properties" ma:root="true" ma:fieldsID="358682ce2bb7a0e33f2b350aa1f0e3d7" ns1:_="" ns2:_="" ns3:_="" ns4:_="">
    <xsd:import namespace="http://schemas.microsoft.com/sharepoint/v3"/>
    <xsd:import namespace="a34058fa-a35d-43c3-b092-aeadba8a2f0d"/>
    <xsd:import namespace="b227919b-b1a4-4e1e-9ecc-7ae6177e1ffc"/>
    <xsd:import namespace="5c56fb86-fc2f-417d-b724-a10a985b80b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3:TaxCatchAll" minOccurs="0"/>
                <xsd:element ref="ns1:_dlc_Exempt" minOccurs="0"/>
                <xsd:element ref="ns4:DLCPolicyLabelValue" minOccurs="0"/>
                <xsd:element ref="ns4:DLCPolicyLabelClientValue" minOccurs="0"/>
                <xsd:element ref="ns4:DLCPolicyLabelLoc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  <xsd:element name="_dlc_Exempt" ma:index="13" nillable="true" ma:displayName="Undanta från princip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058fa-a35d-43c3-b092-aeadba8a2f0d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11" nillable="true" ma:taxonomy="true" ma:internalName="jf837faa06bf49fbba40583d544d3b5e" ma:taxonomyFieldName="Process_x002F_aktivitet" ma:displayName="Process/aktivitet" ma:default="" ma:fieldId="{3f837faa-06bf-49fb-ba40-583d544d3b5e}" ma:taxonomyMulti="true" ma:sspId="77a680d2-dbb7-4d10-9a9b-94fef4487b4e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7919b-b1a4-4e1e-9ecc-7ae6177e1ff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473a0b9-30d2-4d07-9521-88c34a7e9ca9}" ma:internalName="TaxCatchAll" ma:showField="CatchAllData" ma:web="b227919b-b1a4-4e1e-9ecc-7ae6177e1f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6fb86-fc2f-417d-b724-a10a985b80bd" elementFormDefault="qualified">
    <xsd:import namespace="http://schemas.microsoft.com/office/2006/documentManagement/types"/>
    <xsd:import namespace="http://schemas.microsoft.com/office/infopath/2007/PartnerControls"/>
    <xsd:element name="DLCPolicyLabelValue" ma:index="14" nillable="true" ma:displayName="Etikett" ma:description="Lagrar aktuellt värde för etiketten." ma:internalName="DLCPolicyLabelValue" ma:readOnly="true">
      <xsd:simpleType>
        <xsd:restriction base="dms:Note">
          <xsd:maxLength value="255"/>
        </xsd:restriction>
      </xsd:simpleType>
    </xsd:element>
    <xsd:element name="DLCPolicyLabelClientValue" ma:index="15" nillable="true" ma:displayName="Värde för klientetikett" ma:description="Lagrar det senast beräknade etikettvärdet på klienten." ma:hidden="true" ma:internalName="DLCPolicyLabelClientValue" ma:readOnly="false">
      <xsd:simpleType>
        <xsd:restriction base="dms:Note"/>
      </xsd:simpleType>
    </xsd:element>
    <xsd:element name="DLCPolicyLabelLock" ma:index="16" nillable="true" ma:displayName="Låst etikett" ma:description="Indikerar om etiketten bör uppdateras när objektegenskaper ändras." ma:hidden="true" ma:internalName="DLCPolicyLabelLock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17F0693096CC45B15AB1295B8C5F89" ma:contentTypeVersion="9" ma:contentTypeDescription="Skapa ett nytt dokument." ma:contentTypeScope="" ma:versionID="4de1cba41e5dda26d133fa2e2a102a79">
  <xsd:schema xmlns:xsd="http://www.w3.org/2001/XMLSchema" xmlns:xs="http://www.w3.org/2001/XMLSchema" xmlns:p="http://schemas.microsoft.com/office/2006/metadata/properties" xmlns:ns1="http://schemas.microsoft.com/sharepoint/v3" xmlns:ns2="04435a31-cf51-4a09-8c14-bc57e1174e7f" targetNamespace="http://schemas.microsoft.com/office/2006/metadata/properties" ma:root="true" ma:fieldsID="d059820446ef828bf785bea8a04e1615" ns1:_="" ns2:_="">
    <xsd:import namespace="http://schemas.microsoft.com/sharepoint/v3"/>
    <xsd:import namespace="04435a31-cf51-4a09-8c14-bc57e1174e7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5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35a31-cf51-4a09-8c14-bc57e1174e7f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7" nillable="true" ma:taxonomy="true" ma:internalName="jf837faa06bf49fbba40583d544d3b5e" ma:taxonomyFieldName="Process_x002F_aktivitet" ma:displayName="Process/aktivitet" ma:readOnly="false" ma:default="" ma:fieldId="{3f837faa-06bf-49fb-ba40-583d544d3b5e}" ma:taxonomyMulti="true" ma:sspId="c04caedc-eda8-4742-a698-6b88d4fe459b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05526e53-b246-4f0f-a049-733ef111a3a5}" ma:internalName="TaxCatchAll" ma:showField="CatchAllData" ma:web="04435a31-cf51-4a09-8c14-bc57e1174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nehållstyp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AA83CF-EB8F-4A96-A882-5FAA96759662}"/>
</file>

<file path=customXml/itemProps2.xml><?xml version="1.0" encoding="utf-8"?>
<ds:datastoreItem xmlns:ds="http://schemas.openxmlformats.org/officeDocument/2006/customXml" ds:itemID="{FF763A1A-9154-4A24-8486-4C5C291546C8}"/>
</file>

<file path=customXml/itemProps3.xml><?xml version="1.0" encoding="utf-8"?>
<ds:datastoreItem xmlns:ds="http://schemas.openxmlformats.org/officeDocument/2006/customXml" ds:itemID="{028C1179-45D8-43B8-93F7-027EC1D98AA9}"/>
</file>

<file path=customXml/itemProps4.xml><?xml version="1.0" encoding="utf-8"?>
<ds:datastoreItem xmlns:ds="http://schemas.openxmlformats.org/officeDocument/2006/customXml" ds:itemID="{6AFC92A6-B97B-4BBB-A08A-257DF4A119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4058fa-a35d-43c3-b092-aeadba8a2f0d"/>
    <ds:schemaRef ds:uri="b227919b-b1a4-4e1e-9ecc-7ae6177e1ffc"/>
    <ds:schemaRef ds:uri="5c56fb86-fc2f-417d-b724-a10a985b80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5D06562-2C01-4162-9F56-F6F6AF900548}"/>
</file>

<file path=docProps/app.xml><?xml version="1.0" encoding="utf-8"?>
<Properties xmlns="http://schemas.openxmlformats.org/officeDocument/2006/extended-properties" xmlns:vt="http://schemas.openxmlformats.org/officeDocument/2006/docPropsVTypes">
  <Template>Processdokument.dotx</Template>
  <TotalTime>36</TotalTime>
  <Pages>3</Pages>
  <Words>750</Words>
  <Characters>3976</Characters>
  <Application>Microsoft Office Word</Application>
  <DocSecurity>0</DocSecurity>
  <Lines>33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Beskrivning av olika materielförteckningstyper</vt:lpstr>
      <vt:lpstr>RM</vt:lpstr>
    </vt:vector>
  </TitlesOfParts>
  <Manager>Urban Holm</Manager>
  <Company>Försvarets Materielverk</Company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Beskrivning av olika materielförteckningstyper</dc:title>
  <dc:subject>Mall</dc:subject>
  <dc:creator>Hanna Kallerhult-Idell</dc:creator>
  <cp:lastModifiedBy>Lindh, Ola OALI</cp:lastModifiedBy>
  <cp:revision>6</cp:revision>
  <cp:lastPrinted>2009-03-22T21:42:00Z</cp:lastPrinted>
  <dcterms:created xsi:type="dcterms:W3CDTF">2015-09-08T12:53:00Z</dcterms:created>
  <dcterms:modified xsi:type="dcterms:W3CDTF">2019-07-09T09:50:00Z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tainMacros">
    <vt:bool>false</vt:bool>
  </property>
  <property fmtid="{D5CDD505-2E9C-101B-9397-08002B2CF9AE}" pid="3" name="ContentTypeId">
    <vt:lpwstr>0x010100C317F0693096CC45B15AB1295B8C5F89</vt:lpwstr>
  </property>
  <property fmtid="{D5CDD505-2E9C-101B-9397-08002B2CF9AE}" pid="4" name="_dlc_DocIdItemGuid">
    <vt:lpwstr>871acb9f-0ea0-43c8-9e41-b2a316140372</vt:lpwstr>
  </property>
  <property fmtid="{D5CDD505-2E9C-101B-9397-08002B2CF9AE}" pid="5" name="Order">
    <vt:r8>6100</vt:r8>
  </property>
  <property fmtid="{D5CDD505-2E9C-101B-9397-08002B2CF9AE}" pid="6" name="Dokumenttyp">
    <vt:lpwstr/>
  </property>
  <property fmtid="{D5CDD505-2E9C-101B-9397-08002B2CF9AE}" pid="7" name="Process_x002F_aktivitet">
    <vt:lpwstr>17;#A2.2 Informatikanalys|cc640fc9-2789-4630-a47a-1075f37557f8;#43;#B2 Bokpublikationer|c955c803-9530-43ab-b364-d4623c803bb5</vt:lpwstr>
  </property>
  <property fmtid="{D5CDD505-2E9C-101B-9397-08002B2CF9AE}" pid="8" name="Process/aktivitet">
    <vt:lpwstr/>
  </property>
</Properties>
</file>